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E03C" w14:textId="558298A3" w:rsidR="005D27D6" w:rsidRPr="007C0570" w:rsidRDefault="0009781F">
      <w:pPr>
        <w:jc w:val="center"/>
        <w:rPr>
          <w:rFonts w:asciiTheme="minorHAnsi" w:hAnsiTheme="minorHAnsi" w:cs="Arial"/>
          <w:sz w:val="24"/>
          <w:lang w:val="en-US"/>
        </w:rPr>
      </w:pPr>
      <w:r>
        <w:rPr>
          <w:rFonts w:asciiTheme="minorHAnsi" w:hAnsiTheme="minorHAnsi" w:cstheme="minorHAnsi"/>
          <w:sz w:val="24"/>
          <w:lang w:val="en-US"/>
        </w:rPr>
        <w:sym w:font="Wingdings" w:char="F06F"/>
      </w:r>
      <w:r>
        <w:rPr>
          <w:rFonts w:asciiTheme="minorHAnsi" w:hAnsiTheme="minorHAnsi" w:cstheme="minorHAnsi"/>
          <w:sz w:val="24"/>
          <w:lang w:val="en-US"/>
        </w:rPr>
        <w:sym w:font="Wingdings" w:char="F06F"/>
      </w:r>
      <w:r w:rsidR="00937E43" w:rsidRPr="007C0570">
        <w:rPr>
          <w:rFonts w:asciiTheme="minorHAnsi" w:hAnsiTheme="minorHAnsi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135671" wp14:editId="6B7C337A">
                <wp:simplePos x="0" y="0"/>
                <wp:positionH relativeFrom="column">
                  <wp:posOffset>1794279</wp:posOffset>
                </wp:positionH>
                <wp:positionV relativeFrom="paragraph">
                  <wp:posOffset>-138257</wp:posOffset>
                </wp:positionV>
                <wp:extent cx="2369127" cy="734290"/>
                <wp:effectExtent l="0" t="0" r="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127" cy="734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E7FFEC" w14:textId="48AC4AD5" w:rsidR="0067155A" w:rsidRDefault="00466D1A">
                            <w:pPr>
                              <w:jc w:val="center"/>
                            </w:pPr>
                            <w:r w:rsidRPr="004D34AE">
                              <w:rPr>
                                <w:noProof/>
                              </w:rPr>
                              <w:drawing>
                                <wp:inline distT="0" distB="0" distL="0" distR="0" wp14:anchorId="14BF9670" wp14:editId="5B1C6277">
                                  <wp:extent cx="2163239" cy="574963"/>
                                  <wp:effectExtent l="0" t="0" r="0" b="0"/>
                                  <wp:docPr id="3" name="Picture 2" descr="S:\Operations\Resources\Logos\2018 New LGAT Logos\Horizontal LGAT Logo\LGAT_Logo_Horiz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:\Operations\Resources\Logos\2018 New LGAT Logos\Horizontal LGAT Logo\LGAT_Logo_Horiz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3438" cy="5803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1356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1.3pt;margin-top:-10.9pt;width:186.55pt;height:5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" stroked="f">
                <v:textbox>
                  <w:txbxContent>
                    <w:p w14:paraId="40E7FFEC" w14:textId="48AC4AD5" w:rsidR="0067155A" w:rsidRDefault="00466D1A">
                      <w:pPr>
                        <w:jc w:val="center"/>
                      </w:pPr>
                      <w:r w:rsidRPr="004D34AE">
                        <w:rPr>
                          <w:noProof/>
                        </w:rPr>
                        <w:drawing>
                          <wp:inline distT="0" distB="0" distL="0" distR="0" wp14:anchorId="14BF9670" wp14:editId="5B1C6277">
                            <wp:extent cx="2163239" cy="574963"/>
                            <wp:effectExtent l="0" t="0" r="0" b="0"/>
                            <wp:docPr id="3" name="Picture 2" descr="S:\Operations\Resources\Logos\2018 New LGAT Logos\Horizontal LGAT Logo\LGAT_Logo_Horiz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:\Operations\Resources\Logos\2018 New LGAT Logos\Horizontal LGAT Logo\LGAT_Logo_Horiz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3438" cy="5803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DCC596E" w14:textId="77777777" w:rsidR="005D27D6" w:rsidRPr="007C0570" w:rsidRDefault="005D27D6">
      <w:pPr>
        <w:jc w:val="center"/>
        <w:rPr>
          <w:rFonts w:asciiTheme="minorHAnsi" w:hAnsiTheme="minorHAnsi" w:cs="Arial"/>
          <w:sz w:val="24"/>
          <w:lang w:val="en-US"/>
        </w:rPr>
      </w:pPr>
    </w:p>
    <w:p w14:paraId="438F9F90" w14:textId="77777777" w:rsidR="005D27D6" w:rsidRPr="007C0570" w:rsidRDefault="005D27D6">
      <w:pPr>
        <w:jc w:val="center"/>
        <w:rPr>
          <w:rFonts w:asciiTheme="minorHAnsi" w:hAnsiTheme="minorHAnsi" w:cs="Arial"/>
          <w:sz w:val="24"/>
          <w:lang w:val="en-US"/>
        </w:rPr>
      </w:pPr>
    </w:p>
    <w:p w14:paraId="77E91F8A" w14:textId="77777777" w:rsidR="005D27D6" w:rsidRPr="007C0570" w:rsidRDefault="005D27D6">
      <w:pPr>
        <w:jc w:val="center"/>
        <w:rPr>
          <w:rFonts w:asciiTheme="minorHAnsi" w:hAnsiTheme="minorHAnsi" w:cs="Arial"/>
          <w:sz w:val="24"/>
          <w:lang w:val="en-US"/>
        </w:rPr>
      </w:pPr>
    </w:p>
    <w:p w14:paraId="456BF53B" w14:textId="77777777" w:rsidR="005D27D6" w:rsidRPr="00076D85" w:rsidRDefault="005D27D6">
      <w:pPr>
        <w:pStyle w:val="Heading4"/>
        <w:rPr>
          <w:rFonts w:ascii="Aptos" w:hAnsi="Aptos" w:cs="Arial"/>
          <w:color w:val="36657E"/>
        </w:rPr>
      </w:pPr>
      <w:r w:rsidRPr="00076D85">
        <w:rPr>
          <w:rFonts w:ascii="Aptos" w:hAnsi="Aptos" w:cs="Arial"/>
          <w:color w:val="36657E"/>
        </w:rPr>
        <w:t>Call for Submission of Motions</w:t>
      </w:r>
    </w:p>
    <w:p w14:paraId="3BBE2D5E" w14:textId="77777777" w:rsidR="00F34749" w:rsidRPr="00076D85" w:rsidRDefault="00F34749" w:rsidP="00F15AFF">
      <w:pPr>
        <w:pStyle w:val="Heading4"/>
        <w:spacing w:before="40" w:line="276" w:lineRule="auto"/>
        <w:rPr>
          <w:rFonts w:ascii="Aptos" w:hAnsi="Aptos" w:cs="Arial"/>
          <w:color w:val="36657E"/>
          <w:sz w:val="24"/>
        </w:rPr>
      </w:pPr>
      <w:r w:rsidRPr="00076D85">
        <w:rPr>
          <w:rFonts w:ascii="Aptos" w:hAnsi="Aptos" w:cs="Arial"/>
          <w:color w:val="36657E"/>
          <w:sz w:val="24"/>
        </w:rPr>
        <w:t>Councils are invited to submit motions for debate</w:t>
      </w:r>
    </w:p>
    <w:p w14:paraId="59ABBB43" w14:textId="34D14B17" w:rsidR="000D0B44" w:rsidRPr="00076D85" w:rsidRDefault="0002287A" w:rsidP="00E907CC">
      <w:pPr>
        <w:pStyle w:val="Heading4"/>
        <w:spacing w:before="40" w:line="276" w:lineRule="auto"/>
        <w:rPr>
          <w:rFonts w:ascii="Aptos" w:hAnsi="Aptos" w:cs="Arial"/>
          <w:color w:val="36657E"/>
          <w:sz w:val="24"/>
        </w:rPr>
      </w:pPr>
      <w:r w:rsidRPr="00076D85">
        <w:rPr>
          <w:rFonts w:ascii="Aptos" w:hAnsi="Aptos" w:cs="Arial"/>
          <w:color w:val="36657E"/>
          <w:sz w:val="24"/>
        </w:rPr>
        <w:t xml:space="preserve">to </w:t>
      </w:r>
      <w:r w:rsidR="00A34015" w:rsidRPr="00076D85">
        <w:rPr>
          <w:rFonts w:ascii="Aptos" w:hAnsi="Aptos" w:cs="Arial"/>
          <w:color w:val="36657E"/>
          <w:sz w:val="24"/>
        </w:rPr>
        <w:t xml:space="preserve">be </w:t>
      </w:r>
      <w:r w:rsidR="00076D85">
        <w:rPr>
          <w:rFonts w:ascii="Aptos" w:hAnsi="Aptos" w:cs="Arial"/>
          <w:color w:val="36657E"/>
          <w:sz w:val="24"/>
        </w:rPr>
        <w:t>included</w:t>
      </w:r>
      <w:r w:rsidR="00A34015" w:rsidRPr="00076D85">
        <w:rPr>
          <w:rFonts w:ascii="Aptos" w:hAnsi="Aptos" w:cs="Arial"/>
          <w:color w:val="36657E"/>
          <w:sz w:val="24"/>
        </w:rPr>
        <w:t xml:space="preserve"> </w:t>
      </w:r>
      <w:r w:rsidR="00E907CC" w:rsidRPr="00076D85">
        <w:rPr>
          <w:rFonts w:ascii="Aptos" w:hAnsi="Aptos" w:cs="Arial"/>
          <w:color w:val="36657E"/>
          <w:sz w:val="24"/>
        </w:rPr>
        <w:t>at General Meetings</w:t>
      </w:r>
    </w:p>
    <w:p w14:paraId="7209BBF9" w14:textId="77777777" w:rsidR="00E56797" w:rsidRPr="00076D85" w:rsidRDefault="00E56797" w:rsidP="00664DC1">
      <w:pPr>
        <w:tabs>
          <w:tab w:val="left" w:pos="1418"/>
          <w:tab w:val="right" w:leader="dot" w:pos="9498"/>
        </w:tabs>
        <w:spacing w:before="160" w:line="360" w:lineRule="auto"/>
        <w:ind w:right="55"/>
        <w:jc w:val="both"/>
        <w:rPr>
          <w:rFonts w:ascii="Aptos" w:hAnsi="Aptos" w:cs="Arial"/>
          <w:b/>
          <w:sz w:val="22"/>
        </w:rPr>
      </w:pPr>
      <w:r w:rsidRPr="00076D85">
        <w:rPr>
          <w:rFonts w:ascii="Aptos" w:hAnsi="Aptos" w:cs="Arial"/>
          <w:b/>
          <w:sz w:val="22"/>
        </w:rPr>
        <w:t xml:space="preserve">Name of </w:t>
      </w:r>
      <w:proofErr w:type="gramStart"/>
      <w:r w:rsidRPr="00076D85">
        <w:rPr>
          <w:rFonts w:ascii="Aptos" w:hAnsi="Aptos" w:cs="Arial"/>
          <w:b/>
          <w:sz w:val="22"/>
        </w:rPr>
        <w:t>Council :</w:t>
      </w:r>
      <w:proofErr w:type="gramEnd"/>
      <w:r w:rsidRPr="00076D85">
        <w:rPr>
          <w:rFonts w:ascii="Aptos" w:hAnsi="Aptos" w:cs="Arial"/>
          <w:bCs/>
          <w:sz w:val="22"/>
        </w:rPr>
        <w:tab/>
      </w:r>
    </w:p>
    <w:p w14:paraId="7A7D3744" w14:textId="77777777" w:rsidR="00E56797" w:rsidRPr="00076D85" w:rsidRDefault="00E56797" w:rsidP="00664DC1">
      <w:pPr>
        <w:tabs>
          <w:tab w:val="left" w:pos="1418"/>
          <w:tab w:val="right" w:leader="dot" w:pos="9498"/>
        </w:tabs>
        <w:spacing w:before="160" w:line="360" w:lineRule="auto"/>
        <w:jc w:val="both"/>
        <w:rPr>
          <w:rFonts w:ascii="Aptos" w:hAnsi="Aptos" w:cs="Arial"/>
          <w:b/>
          <w:sz w:val="22"/>
        </w:rPr>
      </w:pPr>
      <w:r w:rsidRPr="00076D85">
        <w:rPr>
          <w:rFonts w:ascii="Aptos" w:hAnsi="Aptos" w:cs="Arial"/>
          <w:b/>
          <w:sz w:val="22"/>
        </w:rPr>
        <w:t xml:space="preserve">Contact person (name, title) </w:t>
      </w:r>
      <w:r w:rsidRPr="00076D85">
        <w:rPr>
          <w:rFonts w:ascii="Aptos" w:hAnsi="Aptos" w:cs="Arial"/>
          <w:bCs/>
          <w:sz w:val="22"/>
        </w:rPr>
        <w:tab/>
      </w:r>
    </w:p>
    <w:p w14:paraId="30BE16A1" w14:textId="02493F20" w:rsidR="00E56797" w:rsidRPr="00076D85" w:rsidRDefault="00E56797" w:rsidP="00664DC1">
      <w:pPr>
        <w:tabs>
          <w:tab w:val="left" w:leader="dot" w:pos="2835"/>
          <w:tab w:val="right" w:leader="dot" w:pos="9498"/>
        </w:tabs>
        <w:spacing w:before="160" w:line="360" w:lineRule="auto"/>
        <w:jc w:val="both"/>
        <w:rPr>
          <w:rFonts w:ascii="Aptos" w:hAnsi="Aptos" w:cs="Arial"/>
          <w:sz w:val="24"/>
        </w:rPr>
      </w:pPr>
      <w:r w:rsidRPr="00076D85">
        <w:rPr>
          <w:rFonts w:ascii="Aptos" w:hAnsi="Aptos" w:cs="Arial"/>
          <w:b/>
          <w:sz w:val="22"/>
        </w:rPr>
        <w:t>Phone:</w:t>
      </w:r>
      <w:r w:rsidRPr="00076D85">
        <w:rPr>
          <w:rFonts w:ascii="Aptos" w:hAnsi="Aptos" w:cs="Arial"/>
          <w:bCs/>
          <w:sz w:val="22"/>
        </w:rPr>
        <w:tab/>
      </w:r>
      <w:r w:rsidR="008A6BBF" w:rsidRPr="00076D85">
        <w:rPr>
          <w:rFonts w:ascii="Aptos" w:hAnsi="Aptos" w:cs="Arial"/>
          <w:bCs/>
          <w:sz w:val="22"/>
        </w:rPr>
        <w:t xml:space="preserve"> </w:t>
      </w:r>
      <w:r w:rsidRPr="00076D85">
        <w:rPr>
          <w:rFonts w:ascii="Aptos" w:hAnsi="Aptos" w:cs="Arial"/>
          <w:b/>
          <w:sz w:val="22"/>
        </w:rPr>
        <w:t>Email:</w:t>
      </w:r>
      <w:r w:rsidRPr="00076D85">
        <w:rPr>
          <w:rFonts w:ascii="Aptos" w:hAnsi="Aptos" w:cs="Arial"/>
          <w:bCs/>
          <w:sz w:val="22"/>
        </w:rPr>
        <w:tab/>
      </w:r>
    </w:p>
    <w:p w14:paraId="65D5AF63" w14:textId="1078B393" w:rsidR="008A6BBF" w:rsidRPr="00076D85" w:rsidRDefault="008A6BBF" w:rsidP="00664DC1">
      <w:pPr>
        <w:tabs>
          <w:tab w:val="right" w:leader="dot" w:pos="9356"/>
        </w:tabs>
        <w:spacing w:before="160" w:line="360" w:lineRule="auto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/>
        </w:rPr>
        <w:t xml:space="preserve">Date of </w:t>
      </w:r>
      <w:r w:rsidR="005F1247" w:rsidRPr="00076D85">
        <w:rPr>
          <w:rFonts w:ascii="Aptos" w:hAnsi="Aptos" w:cs="Arial"/>
          <w:b/>
        </w:rPr>
        <w:t xml:space="preserve">General </w:t>
      </w:r>
      <w:r w:rsidRPr="00076D85">
        <w:rPr>
          <w:rFonts w:ascii="Aptos" w:hAnsi="Aptos" w:cs="Arial"/>
          <w:b/>
        </w:rPr>
        <w:t xml:space="preserve">Meeting </w:t>
      </w:r>
      <w:r w:rsidR="00664DC1" w:rsidRPr="00076D85">
        <w:rPr>
          <w:rFonts w:ascii="Aptos" w:hAnsi="Aptos" w:cs="Arial"/>
          <w:b/>
        </w:rPr>
        <w:t>for Motion to be Included</w:t>
      </w:r>
      <w:r w:rsidRPr="00076D85">
        <w:rPr>
          <w:rFonts w:ascii="Aptos" w:hAnsi="Aptos" w:cs="Arial"/>
          <w:bCs/>
        </w:rPr>
        <w:t>………………….</w:t>
      </w:r>
      <w:r w:rsidRPr="00076D85">
        <w:rPr>
          <w:rFonts w:ascii="Aptos" w:hAnsi="Aptos" w:cs="Arial"/>
          <w:bCs/>
        </w:rPr>
        <w:tab/>
      </w:r>
    </w:p>
    <w:p w14:paraId="2940B3C9" w14:textId="77777777" w:rsidR="00E56797" w:rsidRPr="00076D85" w:rsidRDefault="00E56797" w:rsidP="00E56797">
      <w:pPr>
        <w:tabs>
          <w:tab w:val="right" w:leader="underscore" w:pos="9639"/>
        </w:tabs>
        <w:jc w:val="both"/>
        <w:rPr>
          <w:rFonts w:ascii="Aptos" w:hAnsi="Aptos"/>
          <w:i/>
          <w:color w:val="999999"/>
          <w:sz w:val="18"/>
        </w:rPr>
      </w:pPr>
      <w:r w:rsidRPr="00076D85">
        <w:rPr>
          <w:rFonts w:ascii="Aptos" w:hAnsi="Aptos"/>
          <w:i/>
          <w:color w:val="999999"/>
          <w:sz w:val="18"/>
        </w:rPr>
        <w:tab/>
      </w:r>
    </w:p>
    <w:p w14:paraId="738C6983" w14:textId="77777777" w:rsidR="00E56797" w:rsidRPr="00076D85" w:rsidRDefault="00E56797">
      <w:pPr>
        <w:jc w:val="both"/>
        <w:rPr>
          <w:rFonts w:ascii="Aptos" w:hAnsi="Aptos" w:cs="Arial"/>
          <w:b/>
        </w:rPr>
      </w:pPr>
    </w:p>
    <w:p w14:paraId="17C365C9" w14:textId="77777777" w:rsidR="00124A30" w:rsidRPr="00076D85" w:rsidRDefault="00124A30">
      <w:pPr>
        <w:jc w:val="both"/>
        <w:rPr>
          <w:rFonts w:ascii="Aptos" w:hAnsi="Aptos" w:cs="Arial"/>
          <w:b/>
          <w:u w:val="single"/>
        </w:rPr>
      </w:pPr>
      <w:r w:rsidRPr="00076D85">
        <w:rPr>
          <w:rFonts w:ascii="Aptos" w:hAnsi="Aptos" w:cs="Arial"/>
          <w:b/>
          <w:u w:val="single"/>
        </w:rPr>
        <w:t>Motion Requirements:</w:t>
      </w:r>
    </w:p>
    <w:p w14:paraId="1A486BA3" w14:textId="77777777" w:rsidR="00124A30" w:rsidRPr="00076D85" w:rsidRDefault="00124A30">
      <w:pPr>
        <w:jc w:val="both"/>
        <w:rPr>
          <w:rFonts w:ascii="Aptos" w:hAnsi="Aptos" w:cs="Arial"/>
          <w:b/>
        </w:rPr>
      </w:pPr>
    </w:p>
    <w:p w14:paraId="068B437E" w14:textId="266F8CF5" w:rsidR="005D27D6" w:rsidRPr="00076D85" w:rsidRDefault="00593908">
      <w:pPr>
        <w:jc w:val="both"/>
        <w:rPr>
          <w:rFonts w:ascii="Aptos" w:hAnsi="Aptos" w:cs="Arial"/>
          <w:b/>
        </w:rPr>
      </w:pPr>
      <w:proofErr w:type="gramStart"/>
      <w:r w:rsidRPr="00076D85">
        <w:rPr>
          <w:rFonts w:ascii="Aptos" w:hAnsi="Aptos" w:cs="Arial"/>
          <w:b/>
        </w:rPr>
        <w:t>In order for</w:t>
      </w:r>
      <w:proofErr w:type="gramEnd"/>
      <w:r w:rsidRPr="00076D85">
        <w:rPr>
          <w:rFonts w:ascii="Aptos" w:hAnsi="Aptos" w:cs="Arial"/>
          <w:b/>
        </w:rPr>
        <w:t xml:space="preserve"> a </w:t>
      </w:r>
      <w:r w:rsidR="005D27D6" w:rsidRPr="00076D85">
        <w:rPr>
          <w:rFonts w:ascii="Aptos" w:hAnsi="Aptos" w:cs="Arial"/>
          <w:b/>
        </w:rPr>
        <w:t xml:space="preserve">Motion </w:t>
      </w:r>
      <w:r w:rsidRPr="00076D85">
        <w:rPr>
          <w:rFonts w:ascii="Aptos" w:hAnsi="Aptos" w:cs="Arial"/>
          <w:b/>
        </w:rPr>
        <w:t>to be considered</w:t>
      </w:r>
      <w:r w:rsidR="00076D85">
        <w:rPr>
          <w:rFonts w:ascii="Aptos" w:hAnsi="Aptos" w:cs="Arial"/>
          <w:b/>
        </w:rPr>
        <w:t>,</w:t>
      </w:r>
      <w:r w:rsidRPr="00076D85">
        <w:rPr>
          <w:rFonts w:ascii="Aptos" w:hAnsi="Aptos" w:cs="Arial"/>
          <w:b/>
        </w:rPr>
        <w:t xml:space="preserve"> </w:t>
      </w:r>
      <w:r w:rsidR="00666CF9" w:rsidRPr="00076D85">
        <w:rPr>
          <w:rFonts w:ascii="Aptos" w:hAnsi="Aptos" w:cs="Arial"/>
          <w:b/>
        </w:rPr>
        <w:t xml:space="preserve">please indicate if the proposed Motion: </w:t>
      </w:r>
    </w:p>
    <w:p w14:paraId="79630589" w14:textId="4F94D009" w:rsidR="0009781F" w:rsidRPr="00076D85" w:rsidRDefault="0009781F" w:rsidP="00666CF9">
      <w:pPr>
        <w:jc w:val="both"/>
        <w:rPr>
          <w:rFonts w:ascii="Aptos" w:hAnsi="Aptos" w:cs="Arial"/>
          <w:b/>
        </w:rPr>
      </w:pPr>
    </w:p>
    <w:p w14:paraId="27A8EB47" w14:textId="5CBA3714" w:rsidR="005D27D6" w:rsidRPr="00076D85" w:rsidRDefault="0009781F" w:rsidP="00F15AFF">
      <w:pPr>
        <w:tabs>
          <w:tab w:val="left" w:pos="851"/>
        </w:tabs>
        <w:spacing w:after="80"/>
        <w:jc w:val="both"/>
        <w:rPr>
          <w:rFonts w:ascii="Aptos" w:hAnsi="Aptos" w:cs="Arial"/>
          <w:b/>
          <w:sz w:val="32"/>
          <w:szCs w:val="32"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Pr="00076D85">
        <w:rPr>
          <w:rFonts w:ascii="Aptos" w:hAnsi="Aptos" w:cs="Arial"/>
          <w:b/>
          <w:sz w:val="32"/>
          <w:szCs w:val="32"/>
        </w:rPr>
        <w:tab/>
      </w:r>
      <w:r w:rsidR="0029427A" w:rsidRPr="00076D85">
        <w:rPr>
          <w:rFonts w:ascii="Aptos" w:hAnsi="Aptos" w:cs="Arial"/>
          <w:b/>
        </w:rPr>
        <w:t>A</w:t>
      </w:r>
      <w:r w:rsidR="005D27D6" w:rsidRPr="00076D85">
        <w:rPr>
          <w:rFonts w:ascii="Aptos" w:hAnsi="Aptos" w:cs="Arial"/>
          <w:b/>
        </w:rPr>
        <w:t>ddress</w:t>
      </w:r>
      <w:r w:rsidR="0029427A" w:rsidRPr="00076D85">
        <w:rPr>
          <w:rFonts w:ascii="Aptos" w:hAnsi="Aptos" w:cs="Arial"/>
          <w:b/>
        </w:rPr>
        <w:t>es</w:t>
      </w:r>
      <w:r w:rsidR="005D27D6" w:rsidRPr="00076D85">
        <w:rPr>
          <w:rFonts w:ascii="Aptos" w:hAnsi="Aptos" w:cs="Arial"/>
          <w:b/>
        </w:rPr>
        <w:t xml:space="preserve"> the objectives of the Association</w:t>
      </w:r>
      <w:r w:rsidR="00A01136" w:rsidRPr="00076D85">
        <w:rPr>
          <w:rStyle w:val="FootnoteReference"/>
          <w:rFonts w:ascii="Aptos" w:hAnsi="Aptos" w:cs="Arial"/>
          <w:b/>
        </w:rPr>
        <w:footnoteReference w:id="2"/>
      </w:r>
      <w:r w:rsidR="00DC7EFB" w:rsidRPr="00076D85">
        <w:rPr>
          <w:rFonts w:ascii="Aptos" w:hAnsi="Aptos" w:cs="Arial"/>
          <w:b/>
        </w:rPr>
        <w:t>.</w:t>
      </w:r>
      <w:r w:rsidR="005D27D6" w:rsidRPr="00076D85">
        <w:rPr>
          <w:rFonts w:ascii="Aptos" w:hAnsi="Aptos" w:cs="Arial"/>
          <w:b/>
        </w:rPr>
        <w:t xml:space="preserve"> </w:t>
      </w:r>
    </w:p>
    <w:p w14:paraId="6303459E" w14:textId="78172F4E" w:rsidR="00697064" w:rsidRPr="00076D85" w:rsidRDefault="00267711" w:rsidP="00F15AFF">
      <w:pPr>
        <w:tabs>
          <w:tab w:val="left" w:pos="851"/>
        </w:tabs>
        <w:spacing w:after="80"/>
        <w:jc w:val="both"/>
        <w:rPr>
          <w:rFonts w:ascii="Aptos" w:hAnsi="Aptos" w:cs="Arial"/>
          <w:b/>
        </w:rPr>
      </w:pPr>
      <w:bookmarkStart w:id="0" w:name="_Hlk93905896"/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bookmarkEnd w:id="0"/>
      <w:r w:rsidR="0029427A" w:rsidRPr="00076D85">
        <w:rPr>
          <w:rFonts w:ascii="Aptos" w:hAnsi="Aptos" w:cs="Arial"/>
          <w:b/>
        </w:rPr>
        <w:tab/>
      </w:r>
      <w:r w:rsidR="000965FD" w:rsidRPr="00076D85">
        <w:rPr>
          <w:rFonts w:ascii="Aptos" w:hAnsi="Aptos" w:cs="Arial"/>
          <w:b/>
        </w:rPr>
        <w:t>Concern</w:t>
      </w:r>
      <w:r w:rsidR="0029427A" w:rsidRPr="00076D85">
        <w:rPr>
          <w:rFonts w:ascii="Aptos" w:hAnsi="Aptos" w:cs="Arial"/>
          <w:b/>
        </w:rPr>
        <w:t>s</w:t>
      </w:r>
      <w:r w:rsidR="000965FD" w:rsidRPr="00076D85">
        <w:rPr>
          <w:rFonts w:ascii="Aptos" w:hAnsi="Aptos" w:cs="Arial"/>
          <w:b/>
        </w:rPr>
        <w:t xml:space="preserve"> a </w:t>
      </w:r>
      <w:r w:rsidR="0029427A" w:rsidRPr="00076D85">
        <w:rPr>
          <w:rFonts w:ascii="Aptos" w:hAnsi="Aptos" w:cs="Arial"/>
          <w:b/>
        </w:rPr>
        <w:t>local government matter</w:t>
      </w:r>
      <w:r w:rsidR="00DC7EFB" w:rsidRPr="00076D85">
        <w:rPr>
          <w:rFonts w:ascii="Aptos" w:hAnsi="Aptos" w:cs="Arial"/>
          <w:b/>
        </w:rPr>
        <w:t>.</w:t>
      </w:r>
      <w:r w:rsidR="0029427A" w:rsidRPr="00076D85">
        <w:rPr>
          <w:rFonts w:ascii="Aptos" w:hAnsi="Aptos" w:cs="Arial"/>
          <w:b/>
        </w:rPr>
        <w:t xml:space="preserve"> </w:t>
      </w:r>
    </w:p>
    <w:p w14:paraId="1656C69B" w14:textId="14D96EFB" w:rsidR="005D27D6" w:rsidRPr="00076D85" w:rsidRDefault="00267711" w:rsidP="00F15AFF">
      <w:pPr>
        <w:tabs>
          <w:tab w:val="left" w:pos="851"/>
        </w:tabs>
        <w:spacing w:after="80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="002A6B44" w:rsidRPr="00076D85">
        <w:rPr>
          <w:rFonts w:ascii="Aptos" w:hAnsi="Aptos" w:cs="Arial"/>
          <w:b/>
        </w:rPr>
        <w:tab/>
        <w:t xml:space="preserve">Is a </w:t>
      </w:r>
      <w:r w:rsidR="005D27D6" w:rsidRPr="00076D85">
        <w:rPr>
          <w:rFonts w:ascii="Aptos" w:hAnsi="Aptos" w:cs="Arial"/>
          <w:b/>
        </w:rPr>
        <w:t xml:space="preserve">matter of common concern to </w:t>
      </w:r>
      <w:r w:rsidR="002A6B44" w:rsidRPr="00076D85">
        <w:rPr>
          <w:rFonts w:ascii="Aptos" w:hAnsi="Aptos" w:cs="Arial"/>
          <w:b/>
        </w:rPr>
        <w:t>c</w:t>
      </w:r>
      <w:r w:rsidR="005D27D6" w:rsidRPr="00076D85">
        <w:rPr>
          <w:rFonts w:ascii="Aptos" w:hAnsi="Aptos" w:cs="Arial"/>
          <w:b/>
        </w:rPr>
        <w:t xml:space="preserve">ouncils </w:t>
      </w:r>
      <w:r w:rsidR="002A6B44" w:rsidRPr="00076D85">
        <w:rPr>
          <w:rFonts w:ascii="Aptos" w:hAnsi="Aptos" w:cs="Arial"/>
          <w:b/>
        </w:rPr>
        <w:t>and not a specific local issue</w:t>
      </w:r>
      <w:r w:rsidR="00DC7EFB" w:rsidRPr="00076D85">
        <w:rPr>
          <w:rFonts w:ascii="Aptos" w:hAnsi="Aptos" w:cs="Arial"/>
          <w:b/>
        </w:rPr>
        <w:t>.</w:t>
      </w:r>
    </w:p>
    <w:p w14:paraId="5C0009CB" w14:textId="34A8130A" w:rsidR="00D14741" w:rsidRPr="00076D85" w:rsidRDefault="00267711" w:rsidP="0018091C">
      <w:pPr>
        <w:tabs>
          <w:tab w:val="left" w:pos="851"/>
        </w:tabs>
        <w:spacing w:after="80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="00DD1693" w:rsidRPr="00076D85">
        <w:rPr>
          <w:rFonts w:ascii="Aptos" w:hAnsi="Aptos" w:cs="Arial"/>
          <w:b/>
        </w:rPr>
        <w:tab/>
        <w:t>Is linked to LGAT</w:t>
      </w:r>
      <w:r w:rsidR="001775E3" w:rsidRPr="00076D85">
        <w:rPr>
          <w:rFonts w:ascii="Aptos" w:hAnsi="Aptos" w:cs="Arial"/>
          <w:b/>
        </w:rPr>
        <w:t>’</w:t>
      </w:r>
      <w:r w:rsidR="00DD1693" w:rsidRPr="00076D85">
        <w:rPr>
          <w:rFonts w:ascii="Aptos" w:hAnsi="Aptos" w:cs="Arial"/>
          <w:b/>
        </w:rPr>
        <w:t xml:space="preserve">s current Annual Plan, available </w:t>
      </w:r>
      <w:hyperlink r:id="rId12" w:history="1">
        <w:r w:rsidR="0018091C" w:rsidRPr="00076D85">
          <w:rPr>
            <w:rStyle w:val="Hyperlink"/>
            <w:rFonts w:ascii="Aptos" w:hAnsi="Aptos" w:cs="Arial"/>
            <w:b/>
          </w:rPr>
          <w:t>here</w:t>
        </w:r>
      </w:hyperlink>
    </w:p>
    <w:p w14:paraId="70001343" w14:textId="7C7231D5" w:rsidR="00231276" w:rsidRPr="00076D85" w:rsidRDefault="00267711" w:rsidP="00F15AFF">
      <w:pPr>
        <w:spacing w:after="80"/>
        <w:ind w:left="851" w:hanging="851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="00B75A63" w:rsidRPr="00076D85">
        <w:rPr>
          <w:rFonts w:ascii="Aptos" w:hAnsi="Aptos" w:cs="Arial"/>
          <w:b/>
        </w:rPr>
        <w:tab/>
        <w:t>I</w:t>
      </w:r>
      <w:r w:rsidR="004E6C70" w:rsidRPr="00076D85">
        <w:rPr>
          <w:rFonts w:ascii="Aptos" w:hAnsi="Aptos" w:cs="Arial"/>
          <w:b/>
        </w:rPr>
        <w:t>s</w:t>
      </w:r>
      <w:r w:rsidR="00B75A63" w:rsidRPr="00076D85">
        <w:rPr>
          <w:rFonts w:ascii="Aptos" w:hAnsi="Aptos" w:cs="Arial"/>
          <w:b/>
        </w:rPr>
        <w:t xml:space="preserve"> </w:t>
      </w:r>
      <w:r w:rsidR="00B75A63" w:rsidRPr="00076D85">
        <w:rPr>
          <w:rFonts w:ascii="Aptos" w:hAnsi="Aptos" w:cs="Arial"/>
          <w:b/>
          <w:u w:val="single"/>
        </w:rPr>
        <w:t>not</w:t>
      </w:r>
      <w:r w:rsidR="00B75A63" w:rsidRPr="00076D85">
        <w:rPr>
          <w:rFonts w:ascii="Aptos" w:hAnsi="Aptos" w:cs="Arial"/>
          <w:b/>
        </w:rPr>
        <w:t xml:space="preserve"> an existing resolution of the </w:t>
      </w:r>
      <w:r w:rsidR="00E56797" w:rsidRPr="00076D85">
        <w:rPr>
          <w:rFonts w:ascii="Aptos" w:hAnsi="Aptos" w:cs="Arial"/>
          <w:b/>
        </w:rPr>
        <w:t xml:space="preserve">sector (please refer to the </w:t>
      </w:r>
      <w:r w:rsidR="00326EC1" w:rsidRPr="00076D85">
        <w:rPr>
          <w:rFonts w:ascii="Aptos" w:hAnsi="Aptos" w:cs="Arial"/>
          <w:b/>
        </w:rPr>
        <w:t xml:space="preserve">Follow up of </w:t>
      </w:r>
      <w:r w:rsidR="005B42B7" w:rsidRPr="00076D85">
        <w:rPr>
          <w:rFonts w:ascii="Aptos" w:hAnsi="Aptos" w:cs="Arial"/>
          <w:b/>
        </w:rPr>
        <w:t xml:space="preserve">Resolutions </w:t>
      </w:r>
      <w:r w:rsidR="00326EC1" w:rsidRPr="00076D85">
        <w:rPr>
          <w:rFonts w:ascii="Aptos" w:hAnsi="Aptos" w:cs="Arial"/>
          <w:b/>
        </w:rPr>
        <w:t>Report in the preceding General Meeting for a list of current resolutions)</w:t>
      </w:r>
      <w:r w:rsidR="00DC7EFB" w:rsidRPr="00076D85">
        <w:rPr>
          <w:rFonts w:ascii="Aptos" w:hAnsi="Aptos" w:cs="Arial"/>
          <w:b/>
        </w:rPr>
        <w:t>.</w:t>
      </w:r>
    </w:p>
    <w:p w14:paraId="36D838D0" w14:textId="48C04972" w:rsidR="00DC7EFB" w:rsidRPr="00076D85" w:rsidRDefault="00267711" w:rsidP="00F15AFF">
      <w:pPr>
        <w:tabs>
          <w:tab w:val="left" w:pos="851"/>
        </w:tabs>
        <w:spacing w:after="80"/>
        <w:ind w:left="3600" w:hanging="3600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="00DC7EFB" w:rsidRPr="00076D85">
        <w:rPr>
          <w:rFonts w:ascii="Aptos" w:hAnsi="Aptos" w:cs="Arial"/>
          <w:b/>
        </w:rPr>
        <w:tab/>
      </w:r>
      <w:r w:rsidR="00236A4C" w:rsidRPr="00076D85">
        <w:rPr>
          <w:rFonts w:ascii="Aptos" w:hAnsi="Aptos" w:cs="Arial"/>
          <w:b/>
          <w:bCs/>
          <w:iCs/>
        </w:rPr>
        <w:t>H</w:t>
      </w:r>
      <w:r w:rsidR="00DC7EFB" w:rsidRPr="00076D85">
        <w:rPr>
          <w:rFonts w:ascii="Aptos" w:hAnsi="Aptos" w:cs="Arial"/>
          <w:b/>
          <w:bCs/>
          <w:iCs/>
        </w:rPr>
        <w:t xml:space="preserve">as </w:t>
      </w:r>
      <w:r w:rsidR="00DC7EFB" w:rsidRPr="00076D85">
        <w:rPr>
          <w:rFonts w:ascii="Aptos" w:hAnsi="Aptos" w:cs="Arial"/>
          <w:b/>
          <w:bCs/>
          <w:iCs/>
          <w:u w:val="single"/>
        </w:rPr>
        <w:t>not</w:t>
      </w:r>
      <w:r w:rsidR="00DC7EFB" w:rsidRPr="00076D85">
        <w:rPr>
          <w:rFonts w:ascii="Aptos" w:hAnsi="Aptos" w:cs="Arial"/>
          <w:b/>
          <w:bCs/>
          <w:iCs/>
        </w:rPr>
        <w:t xml:space="preserve"> been considered at a General Meeting in the 12 months prior.</w:t>
      </w:r>
      <w:r w:rsidR="00DC7EFB" w:rsidRPr="00076D85">
        <w:rPr>
          <w:rFonts w:ascii="Aptos" w:hAnsi="Aptos" w:cs="Arial"/>
          <w:b/>
        </w:rPr>
        <w:t xml:space="preserve"> </w:t>
      </w:r>
    </w:p>
    <w:p w14:paraId="050BABE4" w14:textId="51944AA5" w:rsidR="00527A6C" w:rsidRPr="00076D85" w:rsidRDefault="00527A6C" w:rsidP="00F15AFF">
      <w:pPr>
        <w:tabs>
          <w:tab w:val="left" w:pos="851"/>
        </w:tabs>
        <w:spacing w:after="80"/>
        <w:ind w:left="3600" w:hanging="3600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Pr="00076D85">
        <w:rPr>
          <w:rFonts w:ascii="Aptos" w:hAnsi="Aptos" w:cs="Arial"/>
          <w:b/>
        </w:rPr>
        <w:tab/>
      </w:r>
      <w:r w:rsidRPr="00076D85">
        <w:rPr>
          <w:rFonts w:ascii="Aptos" w:hAnsi="Aptos" w:cs="Arial"/>
          <w:b/>
          <w:bCs/>
          <w:iCs/>
        </w:rPr>
        <w:t xml:space="preserve">Has </w:t>
      </w:r>
      <w:r w:rsidR="00943909" w:rsidRPr="00076D85">
        <w:rPr>
          <w:rFonts w:ascii="Aptos" w:hAnsi="Aptos" w:cs="Arial"/>
          <w:b/>
          <w:bCs/>
          <w:iCs/>
        </w:rPr>
        <w:t>been discussed prior to submitting with LGAT.</w:t>
      </w:r>
    </w:p>
    <w:p w14:paraId="2D2D9A68" w14:textId="13A0AA38" w:rsidR="002A6B44" w:rsidRPr="00076D85" w:rsidRDefault="00267711" w:rsidP="00F15AFF">
      <w:pPr>
        <w:tabs>
          <w:tab w:val="left" w:pos="851"/>
        </w:tabs>
        <w:spacing w:after="80"/>
        <w:ind w:left="851" w:hanging="851"/>
        <w:jc w:val="both"/>
        <w:rPr>
          <w:rFonts w:ascii="Aptos" w:hAnsi="Aptos" w:cs="Arial"/>
          <w:b/>
        </w:rPr>
      </w:pPr>
      <w:r w:rsidRPr="00076D85">
        <w:rPr>
          <w:rFonts w:ascii="Aptos" w:hAnsi="Aptos" w:cs="Arial"/>
          <w:bCs/>
          <w:sz w:val="40"/>
          <w:szCs w:val="40"/>
        </w:rPr>
        <w:sym w:font="Wingdings" w:char="F06F"/>
      </w:r>
      <w:r w:rsidR="00D44BC3" w:rsidRPr="00076D85">
        <w:rPr>
          <w:rFonts w:ascii="Aptos" w:hAnsi="Aptos" w:cs="Arial"/>
          <w:b/>
        </w:rPr>
        <w:tab/>
      </w:r>
      <w:r w:rsidR="00C83581" w:rsidRPr="00076D85">
        <w:rPr>
          <w:rFonts w:ascii="Aptos" w:hAnsi="Aptos" w:cs="Arial"/>
          <w:b/>
        </w:rPr>
        <w:t xml:space="preserve">Relates to </w:t>
      </w:r>
      <w:proofErr w:type="gramStart"/>
      <w:r w:rsidR="00C83581" w:rsidRPr="00076D85">
        <w:rPr>
          <w:rFonts w:ascii="Aptos" w:hAnsi="Aptos" w:cs="Arial"/>
          <w:b/>
        </w:rPr>
        <w:t>existing</w:t>
      </w:r>
      <w:r w:rsidR="0084446D" w:rsidRPr="00076D85">
        <w:rPr>
          <w:rFonts w:ascii="Aptos" w:hAnsi="Aptos" w:cs="Arial"/>
          <w:b/>
        </w:rPr>
        <w:t>, or</w:t>
      </w:r>
      <w:proofErr w:type="gramEnd"/>
      <w:r w:rsidR="0084446D" w:rsidRPr="00076D85">
        <w:rPr>
          <w:rFonts w:ascii="Aptos" w:hAnsi="Aptos" w:cs="Arial"/>
          <w:b/>
        </w:rPr>
        <w:t xml:space="preserve"> </w:t>
      </w:r>
      <w:r w:rsidR="00AD31FF" w:rsidRPr="00076D85">
        <w:rPr>
          <w:rFonts w:ascii="Aptos" w:hAnsi="Aptos" w:cs="Arial"/>
          <w:b/>
        </w:rPr>
        <w:t>sought</w:t>
      </w:r>
      <w:r w:rsidR="00C16D4E" w:rsidRPr="00076D85">
        <w:rPr>
          <w:rFonts w:ascii="Aptos" w:hAnsi="Aptos" w:cs="Arial"/>
          <w:b/>
        </w:rPr>
        <w:t xml:space="preserve"> activities of the Tasmanian Government</w:t>
      </w:r>
      <w:r w:rsidR="00E80488" w:rsidRPr="00076D85">
        <w:rPr>
          <w:rFonts w:ascii="Aptos" w:hAnsi="Aptos" w:cs="Arial"/>
          <w:b/>
        </w:rPr>
        <w:t xml:space="preserve"> and would benefit </w:t>
      </w:r>
      <w:r w:rsidR="002E7F88" w:rsidRPr="00076D85">
        <w:rPr>
          <w:rFonts w:ascii="Aptos" w:hAnsi="Aptos" w:cs="Arial"/>
          <w:b/>
        </w:rPr>
        <w:t xml:space="preserve">from </w:t>
      </w:r>
      <w:r w:rsidR="00D44BC3" w:rsidRPr="00076D85">
        <w:rPr>
          <w:rFonts w:ascii="Aptos" w:hAnsi="Aptos" w:cs="Arial"/>
          <w:b/>
        </w:rPr>
        <w:t xml:space="preserve">members </w:t>
      </w:r>
      <w:r w:rsidR="00F1627D" w:rsidRPr="00076D85">
        <w:rPr>
          <w:rFonts w:ascii="Aptos" w:hAnsi="Aptos" w:cs="Arial"/>
          <w:b/>
        </w:rPr>
        <w:t>understanding</w:t>
      </w:r>
      <w:r w:rsidR="00D44BC3" w:rsidRPr="00076D85">
        <w:rPr>
          <w:rFonts w:ascii="Aptos" w:hAnsi="Aptos" w:cs="Arial"/>
          <w:b/>
        </w:rPr>
        <w:t xml:space="preserve"> the Tasmanian Government position</w:t>
      </w:r>
      <w:r w:rsidR="005B707B" w:rsidRPr="00076D85">
        <w:rPr>
          <w:rFonts w:ascii="Aptos" w:hAnsi="Aptos" w:cs="Arial"/>
          <w:b/>
        </w:rPr>
        <w:t xml:space="preserve"> </w:t>
      </w:r>
      <w:r w:rsidR="002E7F88" w:rsidRPr="00076D85">
        <w:rPr>
          <w:rFonts w:ascii="Aptos" w:hAnsi="Aptos" w:cs="Arial"/>
          <w:b/>
        </w:rPr>
        <w:t xml:space="preserve">prior to </w:t>
      </w:r>
      <w:r w:rsidR="00F1627D" w:rsidRPr="00076D85">
        <w:rPr>
          <w:rFonts w:ascii="Aptos" w:hAnsi="Aptos" w:cs="Arial"/>
          <w:b/>
        </w:rPr>
        <w:t>considering</w:t>
      </w:r>
      <w:r w:rsidR="00957793" w:rsidRPr="00076D85">
        <w:rPr>
          <w:rStyle w:val="FootnoteReference"/>
          <w:rFonts w:ascii="Aptos" w:hAnsi="Aptos" w:cs="Arial"/>
          <w:b/>
        </w:rPr>
        <w:footnoteReference w:id="3"/>
      </w:r>
      <w:r w:rsidR="0020765C" w:rsidRPr="00076D85">
        <w:rPr>
          <w:rFonts w:ascii="Aptos" w:hAnsi="Aptos" w:cs="Arial"/>
          <w:b/>
        </w:rPr>
        <w:t xml:space="preserve">.  </w:t>
      </w:r>
    </w:p>
    <w:p w14:paraId="452D4908" w14:textId="77777777" w:rsidR="00F15AFF" w:rsidRPr="00076D85" w:rsidRDefault="00F15AFF" w:rsidP="00F15AFF">
      <w:pPr>
        <w:spacing w:after="80"/>
        <w:jc w:val="center"/>
        <w:rPr>
          <w:rFonts w:ascii="Aptos" w:hAnsi="Aptos" w:cs="Arial"/>
          <w:b/>
          <w:i/>
        </w:rPr>
      </w:pPr>
    </w:p>
    <w:p w14:paraId="72EB19B7" w14:textId="6957A602" w:rsidR="00AC1F9F" w:rsidRPr="00076D85" w:rsidRDefault="004016EF" w:rsidP="00F15AFF">
      <w:pPr>
        <w:pStyle w:val="BodyText"/>
        <w:tabs>
          <w:tab w:val="right" w:leader="dot" w:pos="9498"/>
        </w:tabs>
        <w:spacing w:after="80" w:line="276" w:lineRule="auto"/>
        <w:rPr>
          <w:rFonts w:ascii="Aptos" w:hAnsi="Aptos" w:cstheme="minorHAnsi"/>
          <w:sz w:val="20"/>
          <w:lang w:val="en-AU"/>
        </w:rPr>
      </w:pPr>
      <w:r w:rsidRPr="00076D85">
        <w:rPr>
          <w:rFonts w:ascii="Aptos" w:hAnsi="Aptos" w:cstheme="minorHAnsi"/>
          <w:sz w:val="20"/>
          <w:lang w:val="en-AU"/>
        </w:rPr>
        <w:t>Please attach</w:t>
      </w:r>
      <w:r w:rsidR="00AC1F9F" w:rsidRPr="00076D85">
        <w:rPr>
          <w:rFonts w:ascii="Aptos" w:hAnsi="Aptos" w:cstheme="minorHAnsi"/>
          <w:sz w:val="20"/>
          <w:lang w:val="en-AU"/>
        </w:rPr>
        <w:t xml:space="preserve"> –</w:t>
      </w:r>
    </w:p>
    <w:p w14:paraId="6A0AC706" w14:textId="3A8222FF" w:rsidR="002E22B2" w:rsidRPr="00076D85" w:rsidRDefault="002E22B2" w:rsidP="00F15AFF">
      <w:pPr>
        <w:pStyle w:val="BodyText"/>
        <w:tabs>
          <w:tab w:val="left" w:pos="567"/>
          <w:tab w:val="right" w:leader="dot" w:pos="9498"/>
        </w:tabs>
        <w:spacing w:after="80" w:line="276" w:lineRule="auto"/>
        <w:ind w:left="567" w:hanging="567"/>
        <w:rPr>
          <w:rFonts w:ascii="Aptos" w:hAnsi="Aptos" w:cstheme="minorHAnsi"/>
          <w:b w:val="0"/>
          <w:bCs/>
          <w:sz w:val="20"/>
        </w:rPr>
      </w:pPr>
      <w:r w:rsidRPr="00076D85">
        <w:rPr>
          <w:rFonts w:ascii="Aptos" w:hAnsi="Aptos" w:cstheme="minorHAnsi"/>
          <w:b w:val="0"/>
          <w:bCs/>
          <w:sz w:val="20"/>
          <w:lang w:val="en-AU"/>
        </w:rPr>
        <w:tab/>
      </w:r>
      <w:r w:rsidR="00AC1F9F" w:rsidRPr="00076D85">
        <w:rPr>
          <w:rFonts w:ascii="Aptos" w:hAnsi="Aptos" w:cstheme="minorHAnsi"/>
          <w:b w:val="0"/>
          <w:bCs/>
          <w:sz w:val="20"/>
          <w:lang w:val="en-AU"/>
        </w:rPr>
        <w:t>T</w:t>
      </w:r>
      <w:r w:rsidR="004016EF" w:rsidRPr="00076D85">
        <w:rPr>
          <w:rFonts w:ascii="Aptos" w:hAnsi="Aptos" w:cstheme="minorHAnsi"/>
          <w:b w:val="0"/>
          <w:bCs/>
          <w:sz w:val="20"/>
          <w:lang w:val="en-AU"/>
        </w:rPr>
        <w:t xml:space="preserve">he proposed Motion, which </w:t>
      </w:r>
      <w:r w:rsidR="004016EF" w:rsidRPr="00076D85">
        <w:rPr>
          <w:rFonts w:ascii="Aptos" w:hAnsi="Aptos" w:cstheme="minorHAnsi"/>
          <w:b w:val="0"/>
          <w:bCs/>
          <w:sz w:val="20"/>
        </w:rPr>
        <w:t xml:space="preserve">should clearly articulate the action required of LGAT or the policy position </w:t>
      </w:r>
      <w:r w:rsidR="0081378B" w:rsidRPr="00076D85">
        <w:rPr>
          <w:rFonts w:ascii="Aptos" w:hAnsi="Aptos" w:cstheme="minorHAnsi"/>
          <w:b w:val="0"/>
          <w:bCs/>
          <w:sz w:val="20"/>
        </w:rPr>
        <w:t xml:space="preserve">being sought from </w:t>
      </w:r>
      <w:r w:rsidR="004016EF" w:rsidRPr="00076D85">
        <w:rPr>
          <w:rFonts w:ascii="Aptos" w:hAnsi="Aptos" w:cstheme="minorHAnsi"/>
          <w:b w:val="0"/>
          <w:bCs/>
          <w:sz w:val="20"/>
        </w:rPr>
        <w:t>the sector</w:t>
      </w:r>
      <w:r w:rsidR="0081378B" w:rsidRPr="00076D85">
        <w:rPr>
          <w:rFonts w:ascii="Aptos" w:hAnsi="Aptos" w:cstheme="minorHAnsi"/>
          <w:b w:val="0"/>
          <w:bCs/>
          <w:sz w:val="20"/>
        </w:rPr>
        <w:t xml:space="preserve">.  </w:t>
      </w:r>
    </w:p>
    <w:p w14:paraId="2CBF4052" w14:textId="15E37123" w:rsidR="005D27D6" w:rsidRPr="00076D85" w:rsidRDefault="002E22B2" w:rsidP="00F15AFF">
      <w:pPr>
        <w:pStyle w:val="BodyText"/>
        <w:tabs>
          <w:tab w:val="left" w:pos="567"/>
          <w:tab w:val="right" w:leader="dot" w:pos="9498"/>
        </w:tabs>
        <w:spacing w:after="80" w:line="276" w:lineRule="auto"/>
        <w:ind w:left="567" w:hanging="567"/>
        <w:rPr>
          <w:rFonts w:ascii="Aptos" w:hAnsi="Aptos" w:cstheme="minorHAnsi"/>
          <w:b w:val="0"/>
          <w:sz w:val="12"/>
          <w:szCs w:val="12"/>
          <w:lang w:val="en-AU"/>
        </w:rPr>
      </w:pPr>
      <w:r w:rsidRPr="00076D85">
        <w:rPr>
          <w:rFonts w:ascii="Aptos" w:hAnsi="Aptos" w:cstheme="minorHAnsi"/>
          <w:b w:val="0"/>
          <w:bCs/>
          <w:sz w:val="20"/>
        </w:rPr>
        <w:tab/>
      </w:r>
      <w:r w:rsidR="0081378B" w:rsidRPr="00076D85">
        <w:rPr>
          <w:rFonts w:ascii="Aptos" w:hAnsi="Aptos" w:cstheme="minorHAnsi"/>
          <w:b w:val="0"/>
          <w:bCs/>
          <w:sz w:val="20"/>
        </w:rPr>
        <w:t xml:space="preserve">The attachment should also include </w:t>
      </w:r>
      <w:r w:rsidR="004016EF" w:rsidRPr="00076D85">
        <w:rPr>
          <w:rFonts w:ascii="Aptos" w:hAnsi="Aptos" w:cstheme="minorHAnsi"/>
          <w:b w:val="0"/>
          <w:bCs/>
          <w:sz w:val="20"/>
          <w:lang w:val="en-AU"/>
        </w:rPr>
        <w:t>additional background comments to ensure members have a</w:t>
      </w:r>
      <w:r w:rsidR="004016EF" w:rsidRPr="00076D85">
        <w:rPr>
          <w:rFonts w:ascii="Aptos" w:hAnsi="Aptos" w:cstheme="minorHAnsi"/>
          <w:lang w:val="en-AU"/>
        </w:rPr>
        <w:t xml:space="preserve"> </w:t>
      </w:r>
      <w:r w:rsidR="004016EF" w:rsidRPr="00076D85">
        <w:rPr>
          <w:rFonts w:ascii="Aptos" w:hAnsi="Aptos" w:cstheme="minorHAnsi"/>
          <w:b w:val="0"/>
          <w:sz w:val="20"/>
          <w:lang w:val="en-AU"/>
        </w:rPr>
        <w:t xml:space="preserve">complete understanding of what is being sought and how the Motion </w:t>
      </w:r>
      <w:r w:rsidR="00967037" w:rsidRPr="00076D85">
        <w:rPr>
          <w:rFonts w:ascii="Aptos" w:hAnsi="Aptos" w:cstheme="minorHAnsi"/>
          <w:b w:val="0"/>
          <w:sz w:val="20"/>
          <w:lang w:val="en-AU"/>
        </w:rPr>
        <w:t xml:space="preserve">addresses the </w:t>
      </w:r>
      <w:r w:rsidR="004016EF" w:rsidRPr="00076D85">
        <w:rPr>
          <w:rFonts w:ascii="Aptos" w:hAnsi="Aptos" w:cstheme="minorHAnsi"/>
          <w:b w:val="0"/>
          <w:sz w:val="20"/>
          <w:lang w:val="en-AU"/>
        </w:rPr>
        <w:t>requirements listed above.</w:t>
      </w:r>
      <w:r w:rsidR="00EE19A7" w:rsidRPr="00076D85">
        <w:rPr>
          <w:rFonts w:ascii="Aptos" w:hAnsi="Aptos" w:cstheme="minorHAnsi"/>
          <w:b w:val="0"/>
          <w:sz w:val="20"/>
          <w:lang w:val="en-AU"/>
        </w:rPr>
        <w:br/>
      </w:r>
    </w:p>
    <w:p w14:paraId="61C8C590" w14:textId="1AA438BA" w:rsidR="000325BB" w:rsidRPr="00076D85" w:rsidRDefault="00937312" w:rsidP="00EE19A7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 w:val="22"/>
          <w:szCs w:val="22"/>
          <w:lang w:val="en-AU"/>
        </w:rPr>
      </w:pPr>
      <w:r w:rsidRPr="00076D85">
        <w:rPr>
          <w:rFonts w:ascii="Aptos" w:hAnsi="Aptos" w:cstheme="minorHAnsi"/>
          <w:b w:val="0"/>
          <w:sz w:val="20"/>
          <w:lang w:val="en-AU"/>
        </w:rPr>
        <w:tab/>
      </w:r>
      <w:r w:rsidR="00334B95" w:rsidRPr="00076D85">
        <w:rPr>
          <w:rFonts w:ascii="Aptos" w:hAnsi="Aptos" w:cstheme="minorHAnsi"/>
          <w:bCs/>
          <w:sz w:val="22"/>
          <w:szCs w:val="22"/>
          <w:lang w:val="en-AU"/>
        </w:rPr>
        <w:t xml:space="preserve">Email </w:t>
      </w:r>
      <w:r w:rsidRPr="00076D85">
        <w:rPr>
          <w:rFonts w:ascii="Aptos" w:hAnsi="Aptos" w:cstheme="minorHAnsi"/>
          <w:bCs/>
          <w:sz w:val="22"/>
          <w:szCs w:val="22"/>
          <w:lang w:val="en-AU"/>
        </w:rPr>
        <w:t xml:space="preserve">to </w:t>
      </w:r>
      <w:r w:rsidR="00EE19A7" w:rsidRPr="00076D85">
        <w:rPr>
          <w:rFonts w:ascii="Aptos" w:hAnsi="Aptos" w:cstheme="minorHAnsi"/>
          <w:bCs/>
          <w:sz w:val="22"/>
          <w:szCs w:val="22"/>
          <w:lang w:val="en-AU"/>
        </w:rPr>
        <w:tab/>
      </w:r>
      <w:hyperlink r:id="rId13" w:history="1">
        <w:r w:rsidR="000325BB" w:rsidRPr="00076D85">
          <w:rPr>
            <w:rStyle w:val="Hyperlink"/>
            <w:rFonts w:ascii="Aptos" w:hAnsi="Aptos" w:cstheme="minorHAnsi"/>
            <w:bCs/>
            <w:sz w:val="22"/>
            <w:szCs w:val="22"/>
            <w:lang w:val="en-AU"/>
          </w:rPr>
          <w:t>admin@lgat.tas.gov.au</w:t>
        </w:r>
      </w:hyperlink>
    </w:p>
    <w:p w14:paraId="6A781E5F" w14:textId="77777777" w:rsidR="000325BB" w:rsidRPr="00076D85" w:rsidRDefault="000325BB">
      <w:pPr>
        <w:rPr>
          <w:rFonts w:ascii="Aptos" w:hAnsi="Aptos" w:cstheme="minorHAnsi"/>
          <w:b/>
          <w:bCs/>
          <w:sz w:val="22"/>
          <w:szCs w:val="22"/>
        </w:rPr>
      </w:pPr>
      <w:r w:rsidRPr="00076D85">
        <w:rPr>
          <w:rFonts w:ascii="Aptos" w:hAnsi="Aptos" w:cstheme="minorHAnsi"/>
          <w:bCs/>
          <w:sz w:val="22"/>
          <w:szCs w:val="22"/>
        </w:rPr>
        <w:br w:type="page"/>
      </w:r>
    </w:p>
    <w:p w14:paraId="52C6FAE6" w14:textId="2891A535" w:rsidR="00334B95" w:rsidRPr="00076D85" w:rsidRDefault="009F2814" w:rsidP="009F2814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center"/>
        <w:rPr>
          <w:rFonts w:ascii="Aptos" w:hAnsi="Aptos" w:cstheme="minorHAnsi"/>
          <w:bCs/>
          <w:sz w:val="22"/>
          <w:szCs w:val="22"/>
          <w:lang w:val="en-AU"/>
        </w:rPr>
      </w:pPr>
      <w:r w:rsidRPr="00076D85">
        <w:rPr>
          <w:rFonts w:ascii="Aptos" w:hAnsi="Aptos"/>
          <w:noProof/>
        </w:rPr>
        <w:lastRenderedPageBreak/>
        <w:drawing>
          <wp:inline distT="0" distB="0" distL="0" distR="0" wp14:anchorId="767BA71C" wp14:editId="00C6DA9B">
            <wp:extent cx="2163239" cy="574963"/>
            <wp:effectExtent l="0" t="0" r="0" b="0"/>
            <wp:docPr id="2" name="Picture 2" descr="S:\Operations\Resources\Logos\2018 New LGAT Logos\Horizontal LGAT Logo\LGAT_Logo_Hor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Operations\Resources\Logos\2018 New LGAT Logos\Horizontal LGAT Logo\LGAT_Logo_Horiz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438" cy="58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458A3" w14:textId="77777777" w:rsidR="00CA4E45" w:rsidRPr="00076D85" w:rsidRDefault="00CA4E45" w:rsidP="00EE19A7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Cs w:val="24"/>
          <w:lang w:val="en-AU"/>
        </w:rPr>
      </w:pPr>
    </w:p>
    <w:p w14:paraId="34D1F60A" w14:textId="154E05AF" w:rsidR="009F2814" w:rsidRPr="00076D85" w:rsidRDefault="003B352C" w:rsidP="003B352C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center"/>
        <w:rPr>
          <w:rFonts w:ascii="Aptos" w:hAnsi="Aptos" w:cstheme="minorHAnsi"/>
          <w:bCs/>
          <w:sz w:val="32"/>
          <w:szCs w:val="32"/>
          <w:lang w:val="en-AU"/>
        </w:rPr>
      </w:pPr>
      <w:r w:rsidRPr="00076D85">
        <w:rPr>
          <w:rFonts w:ascii="Aptos" w:hAnsi="Aptos" w:cstheme="minorHAnsi"/>
          <w:bCs/>
          <w:sz w:val="32"/>
          <w:szCs w:val="32"/>
          <w:lang w:val="en-AU"/>
        </w:rPr>
        <w:t>Details of Motion</w:t>
      </w:r>
    </w:p>
    <w:p w14:paraId="156555BF" w14:textId="77777777" w:rsidR="009F2814" w:rsidRPr="00076D85" w:rsidRDefault="009F2814" w:rsidP="00EE19A7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Cs w:val="24"/>
          <w:lang w:val="en-AU"/>
        </w:rPr>
      </w:pPr>
    </w:p>
    <w:p w14:paraId="7B83E3A7" w14:textId="63A17D4A" w:rsidR="00CA4E45" w:rsidRPr="00076D85" w:rsidRDefault="00CA4E45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Cs w:val="24"/>
          <w:lang w:val="en-AU"/>
        </w:rPr>
      </w:pPr>
      <w:r w:rsidRPr="00076D85">
        <w:rPr>
          <w:rFonts w:ascii="Aptos" w:hAnsi="Aptos" w:cstheme="minorHAnsi"/>
          <w:bCs/>
          <w:szCs w:val="24"/>
          <w:lang w:val="en-AU"/>
        </w:rPr>
        <w:t>Motion Title</w:t>
      </w:r>
      <w:r w:rsidRPr="00076D85">
        <w:rPr>
          <w:rFonts w:ascii="Aptos" w:hAnsi="Aptos" w:cstheme="minorHAnsi"/>
          <w:bCs/>
          <w:szCs w:val="24"/>
          <w:lang w:val="en-AU"/>
        </w:rPr>
        <w:tab/>
      </w:r>
      <w:r w:rsidRPr="00076D85">
        <w:rPr>
          <w:rFonts w:ascii="Aptos" w:hAnsi="Aptos" w:cstheme="minorHAnsi"/>
          <w:bCs/>
          <w:szCs w:val="24"/>
          <w:lang w:val="en-AU"/>
        </w:rPr>
        <w:tab/>
      </w:r>
    </w:p>
    <w:p w14:paraId="4352E25D" w14:textId="77777777" w:rsidR="009F2814" w:rsidRPr="00076D85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Cs w:val="24"/>
          <w:lang w:val="en-AU"/>
        </w:rPr>
      </w:pPr>
    </w:p>
    <w:p w14:paraId="7A662941" w14:textId="60E1E752" w:rsidR="00CA4E45" w:rsidRPr="00076D85" w:rsidRDefault="00CA4E45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Cs w:val="24"/>
          <w:lang w:val="en-AU"/>
        </w:rPr>
      </w:pPr>
      <w:r w:rsidRPr="00076D85">
        <w:rPr>
          <w:rFonts w:ascii="Aptos" w:hAnsi="Aptos" w:cstheme="minorHAnsi"/>
          <w:bCs/>
          <w:szCs w:val="24"/>
          <w:lang w:val="en-AU"/>
        </w:rPr>
        <w:t>Decision Sought</w:t>
      </w:r>
    </w:p>
    <w:p w14:paraId="2C477764" w14:textId="77777777" w:rsidR="009F2814" w:rsidRPr="00076D85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 w:val="0"/>
          <w:szCs w:val="24"/>
          <w:lang w:val="en-AU"/>
        </w:rPr>
      </w:pPr>
    </w:p>
    <w:p w14:paraId="64D1BCF7" w14:textId="77777777" w:rsidR="009F2814" w:rsidRPr="00076D85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 w:val="0"/>
          <w:szCs w:val="24"/>
          <w:lang w:val="en-AU"/>
        </w:rPr>
      </w:pPr>
    </w:p>
    <w:p w14:paraId="2A7D7592" w14:textId="77777777" w:rsidR="009F2814" w:rsidRPr="00076D85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 w:val="0"/>
          <w:szCs w:val="24"/>
          <w:lang w:val="en-AU"/>
        </w:rPr>
      </w:pPr>
    </w:p>
    <w:p w14:paraId="6327D0FB" w14:textId="42692875" w:rsidR="009F2814" w:rsidRPr="00076D85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Cs/>
          <w:szCs w:val="24"/>
          <w:lang w:val="en-AU"/>
        </w:rPr>
      </w:pPr>
      <w:r w:rsidRPr="00076D85">
        <w:rPr>
          <w:rFonts w:ascii="Aptos" w:hAnsi="Aptos" w:cstheme="minorHAnsi"/>
          <w:bCs/>
          <w:szCs w:val="24"/>
          <w:lang w:val="en-AU"/>
        </w:rPr>
        <w:t>Background Comment</w:t>
      </w:r>
    </w:p>
    <w:p w14:paraId="145B1F94" w14:textId="77777777" w:rsidR="009F2814" w:rsidRPr="00076D85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="Aptos" w:hAnsi="Aptos" w:cstheme="minorHAnsi"/>
          <w:b w:val="0"/>
          <w:szCs w:val="24"/>
          <w:lang w:val="en-AU"/>
        </w:rPr>
      </w:pPr>
    </w:p>
    <w:p w14:paraId="55367763" w14:textId="77777777" w:rsidR="009F2814" w:rsidRPr="009F2814" w:rsidRDefault="009F2814" w:rsidP="00CA4E45">
      <w:pPr>
        <w:pStyle w:val="BodyText"/>
        <w:tabs>
          <w:tab w:val="left" w:pos="567"/>
          <w:tab w:val="left" w:pos="1701"/>
          <w:tab w:val="right" w:leader="dot" w:pos="9498"/>
        </w:tabs>
        <w:spacing w:after="80" w:line="276" w:lineRule="auto"/>
        <w:ind w:left="567" w:hanging="567"/>
        <w:jc w:val="left"/>
        <w:rPr>
          <w:rFonts w:asciiTheme="minorHAnsi" w:hAnsiTheme="minorHAnsi" w:cstheme="minorHAnsi"/>
          <w:b w:val="0"/>
          <w:szCs w:val="24"/>
          <w:lang w:val="en-AU"/>
        </w:rPr>
      </w:pPr>
    </w:p>
    <w:sectPr w:rsidR="009F2814" w:rsidRPr="009F2814" w:rsidSect="004645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567" w:right="1134" w:bottom="567" w:left="1134" w:header="284" w:footer="284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FA3A" w14:textId="77777777" w:rsidR="0014196D" w:rsidRDefault="0014196D" w:rsidP="00A01136">
      <w:r>
        <w:separator/>
      </w:r>
    </w:p>
  </w:endnote>
  <w:endnote w:type="continuationSeparator" w:id="0">
    <w:p w14:paraId="4F7FB12B" w14:textId="77777777" w:rsidR="0014196D" w:rsidRDefault="0014196D" w:rsidP="00A01136">
      <w:r>
        <w:continuationSeparator/>
      </w:r>
    </w:p>
  </w:endnote>
  <w:endnote w:type="continuationNotice" w:id="1">
    <w:p w14:paraId="0CD02873" w14:textId="77777777" w:rsidR="0014196D" w:rsidRDefault="001419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B514" w14:textId="77777777" w:rsidR="00B96F04" w:rsidRDefault="00B96F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B28" w14:textId="466E30AF" w:rsidR="00464525" w:rsidRPr="00B96F04" w:rsidRDefault="00464525" w:rsidP="00B96F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F12C" w14:textId="4D399FD5" w:rsidR="00FA28A9" w:rsidRDefault="00FA28A9" w:rsidP="00FA28A9">
    <w:pPr>
      <w:pStyle w:val="Footer"/>
      <w:jc w:val="center"/>
    </w:pPr>
    <w:r>
      <w:rPr>
        <w:rFonts w:asciiTheme="minorHAnsi" w:hAnsiTheme="minorHAnsi" w:cs="Arial"/>
        <w:b/>
        <w:color w:val="36657E"/>
        <w:sz w:val="24"/>
        <w:bdr w:val="dotted" w:sz="4" w:space="0" w:color="auto"/>
        <w:shd w:val="pct10" w:color="auto" w:fill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AFCC1" w14:textId="77777777" w:rsidR="0014196D" w:rsidRDefault="0014196D" w:rsidP="00ED5AE6">
      <w:pPr>
        <w:pBdr>
          <w:bottom w:val="single" w:sz="4" w:space="1" w:color="auto"/>
        </w:pBdr>
      </w:pPr>
    </w:p>
  </w:footnote>
  <w:footnote w:type="continuationSeparator" w:id="0">
    <w:p w14:paraId="6B5DF6A0" w14:textId="77777777" w:rsidR="0014196D" w:rsidRDefault="0014196D" w:rsidP="00A01136">
      <w:r>
        <w:continuationSeparator/>
      </w:r>
    </w:p>
  </w:footnote>
  <w:footnote w:type="continuationNotice" w:id="1">
    <w:p w14:paraId="27FD37CD" w14:textId="77777777" w:rsidR="0014196D" w:rsidRDefault="0014196D"/>
  </w:footnote>
  <w:footnote w:id="2">
    <w:p w14:paraId="60C50C09" w14:textId="77777777" w:rsidR="00B03F38" w:rsidRPr="008C7901" w:rsidRDefault="00A01136" w:rsidP="00F15AFF">
      <w:pPr>
        <w:pStyle w:val="POINTS"/>
        <w:spacing w:line="276" w:lineRule="auto"/>
        <w:ind w:left="0" w:firstLine="11"/>
        <w:rPr>
          <w:rFonts w:ascii="Aptos" w:hAnsi="Aptos" w:cstheme="minorHAnsi"/>
          <w:sz w:val="18"/>
          <w:szCs w:val="18"/>
        </w:rPr>
      </w:pPr>
      <w:r w:rsidRPr="008C7901">
        <w:rPr>
          <w:rStyle w:val="FootnoteReference"/>
          <w:rFonts w:ascii="Aptos" w:hAnsi="Aptos" w:cstheme="minorHAnsi"/>
          <w:sz w:val="18"/>
          <w:szCs w:val="18"/>
        </w:rPr>
        <w:footnoteRef/>
      </w:r>
      <w:r w:rsidRPr="008C7901">
        <w:rPr>
          <w:rFonts w:ascii="Aptos" w:hAnsi="Aptos" w:cstheme="minorHAnsi"/>
          <w:sz w:val="18"/>
          <w:szCs w:val="18"/>
        </w:rPr>
        <w:t xml:space="preserve"> </w:t>
      </w:r>
      <w:r w:rsidR="00F21C77" w:rsidRPr="008C7901">
        <w:rPr>
          <w:rFonts w:ascii="Aptos" w:hAnsi="Aptos" w:cstheme="minorHAnsi"/>
          <w:sz w:val="18"/>
          <w:szCs w:val="18"/>
        </w:rPr>
        <w:t xml:space="preserve">The objectives of LGAT are </w:t>
      </w:r>
    </w:p>
    <w:p w14:paraId="73EB8C44" w14:textId="136F82E1" w:rsidR="00B03F38" w:rsidRPr="008C7901" w:rsidRDefault="00B03F38" w:rsidP="00F15AFF">
      <w:pPr>
        <w:pStyle w:val="POINTS"/>
        <w:tabs>
          <w:tab w:val="left" w:pos="567"/>
          <w:tab w:val="left" w:pos="1134"/>
        </w:tabs>
        <w:spacing w:line="276" w:lineRule="auto"/>
        <w:ind w:left="0" w:firstLine="11"/>
        <w:rPr>
          <w:rFonts w:ascii="Aptos" w:hAnsi="Aptos" w:cstheme="minorHAnsi"/>
          <w:sz w:val="18"/>
          <w:szCs w:val="18"/>
        </w:rPr>
      </w:pPr>
      <w:r w:rsidRPr="008C7901">
        <w:rPr>
          <w:rFonts w:ascii="Aptos" w:hAnsi="Aptos" w:cstheme="minorHAnsi"/>
          <w:sz w:val="18"/>
          <w:szCs w:val="18"/>
        </w:rPr>
        <w:tab/>
      </w:r>
      <w:r w:rsidR="00F21C77" w:rsidRPr="008C7901">
        <w:rPr>
          <w:rFonts w:ascii="Aptos" w:hAnsi="Aptos" w:cstheme="minorHAnsi"/>
          <w:sz w:val="18"/>
          <w:szCs w:val="18"/>
        </w:rPr>
        <w:t>(a)</w:t>
      </w:r>
      <w:r w:rsidR="007921FD" w:rsidRPr="008C7901">
        <w:rPr>
          <w:rFonts w:ascii="Aptos" w:hAnsi="Aptos" w:cstheme="minorHAnsi"/>
          <w:sz w:val="18"/>
          <w:szCs w:val="18"/>
        </w:rPr>
        <w:tab/>
      </w:r>
      <w:r w:rsidRPr="008C7901">
        <w:rPr>
          <w:rFonts w:ascii="Aptos" w:hAnsi="Aptos" w:cstheme="minorHAnsi"/>
          <w:sz w:val="18"/>
          <w:szCs w:val="18"/>
        </w:rPr>
        <w:t>P</w:t>
      </w:r>
      <w:r w:rsidR="00A01136" w:rsidRPr="008C7901">
        <w:rPr>
          <w:rFonts w:ascii="Aptos" w:hAnsi="Aptos" w:cstheme="minorHAnsi"/>
          <w:sz w:val="18"/>
          <w:szCs w:val="18"/>
        </w:rPr>
        <w:t xml:space="preserve">rotect and represent the interests and rights of Councils in </w:t>
      </w:r>
      <w:proofErr w:type="gramStart"/>
      <w:r w:rsidR="00A01136" w:rsidRPr="008C7901">
        <w:rPr>
          <w:rFonts w:ascii="Aptos" w:hAnsi="Aptos" w:cstheme="minorHAnsi"/>
          <w:sz w:val="18"/>
          <w:szCs w:val="18"/>
        </w:rPr>
        <w:t>Tasmania;</w:t>
      </w:r>
      <w:proofErr w:type="gramEnd"/>
      <w:r w:rsidR="00F21C77" w:rsidRPr="008C7901">
        <w:rPr>
          <w:rFonts w:ascii="Aptos" w:hAnsi="Aptos" w:cstheme="minorHAnsi"/>
          <w:sz w:val="18"/>
          <w:szCs w:val="18"/>
        </w:rPr>
        <w:t xml:space="preserve"> </w:t>
      </w:r>
    </w:p>
    <w:p w14:paraId="3E265EC6" w14:textId="0F63CB01" w:rsidR="00B03F38" w:rsidRPr="008C7901" w:rsidRDefault="00B03F38" w:rsidP="00F15AFF">
      <w:pPr>
        <w:pStyle w:val="POINTS"/>
        <w:tabs>
          <w:tab w:val="left" w:pos="567"/>
          <w:tab w:val="left" w:pos="1134"/>
        </w:tabs>
        <w:spacing w:line="276" w:lineRule="auto"/>
        <w:ind w:left="0" w:firstLine="11"/>
        <w:rPr>
          <w:rFonts w:ascii="Aptos" w:hAnsi="Aptos" w:cstheme="minorHAnsi"/>
          <w:sz w:val="18"/>
          <w:szCs w:val="18"/>
        </w:rPr>
      </w:pPr>
      <w:r w:rsidRPr="008C7901">
        <w:rPr>
          <w:rFonts w:ascii="Aptos" w:hAnsi="Aptos" w:cstheme="minorHAnsi"/>
          <w:sz w:val="18"/>
          <w:szCs w:val="18"/>
        </w:rPr>
        <w:tab/>
      </w:r>
      <w:r w:rsidR="00F21C77" w:rsidRPr="008C7901">
        <w:rPr>
          <w:rFonts w:ascii="Aptos" w:hAnsi="Aptos" w:cstheme="minorHAnsi"/>
          <w:sz w:val="18"/>
          <w:szCs w:val="18"/>
        </w:rPr>
        <w:t>(b</w:t>
      </w:r>
      <w:r w:rsidR="007921FD" w:rsidRPr="008C7901">
        <w:rPr>
          <w:rFonts w:ascii="Aptos" w:hAnsi="Aptos" w:cstheme="minorHAnsi"/>
          <w:sz w:val="18"/>
          <w:szCs w:val="18"/>
        </w:rPr>
        <w:tab/>
        <w:t>P</w:t>
      </w:r>
      <w:r w:rsidR="00A01136" w:rsidRPr="008C7901">
        <w:rPr>
          <w:rFonts w:ascii="Aptos" w:hAnsi="Aptos" w:cstheme="minorHAnsi"/>
          <w:sz w:val="18"/>
          <w:szCs w:val="18"/>
        </w:rPr>
        <w:t>romote an efficient and effective system of local government in Tasmania; and</w:t>
      </w:r>
      <w:r w:rsidR="00F21C77" w:rsidRPr="008C7901">
        <w:rPr>
          <w:rFonts w:ascii="Aptos" w:hAnsi="Aptos" w:cstheme="minorHAnsi"/>
          <w:sz w:val="18"/>
          <w:szCs w:val="18"/>
        </w:rPr>
        <w:t xml:space="preserve"> </w:t>
      </w:r>
    </w:p>
    <w:p w14:paraId="02E3A39F" w14:textId="66100384" w:rsidR="00A01136" w:rsidRPr="008C7901" w:rsidRDefault="00B03F38" w:rsidP="00F15AFF">
      <w:pPr>
        <w:pStyle w:val="POINTS"/>
        <w:tabs>
          <w:tab w:val="left" w:pos="567"/>
          <w:tab w:val="left" w:pos="1134"/>
        </w:tabs>
        <w:spacing w:line="276" w:lineRule="auto"/>
        <w:ind w:left="0" w:firstLine="11"/>
        <w:rPr>
          <w:rFonts w:ascii="Aptos" w:hAnsi="Aptos" w:cstheme="minorHAnsi"/>
          <w:sz w:val="18"/>
          <w:szCs w:val="18"/>
        </w:rPr>
      </w:pPr>
      <w:r w:rsidRPr="008C7901">
        <w:rPr>
          <w:rFonts w:ascii="Aptos" w:hAnsi="Aptos" w:cstheme="minorHAnsi"/>
          <w:sz w:val="18"/>
          <w:szCs w:val="18"/>
        </w:rPr>
        <w:tab/>
      </w:r>
      <w:r w:rsidR="00F21C77" w:rsidRPr="008C7901">
        <w:rPr>
          <w:rFonts w:ascii="Aptos" w:hAnsi="Aptos" w:cstheme="minorHAnsi"/>
          <w:sz w:val="18"/>
          <w:szCs w:val="18"/>
        </w:rPr>
        <w:t>(c)</w:t>
      </w:r>
      <w:r w:rsidR="007921FD" w:rsidRPr="008C7901">
        <w:rPr>
          <w:rFonts w:ascii="Aptos" w:hAnsi="Aptos" w:cstheme="minorHAnsi"/>
          <w:sz w:val="18"/>
          <w:szCs w:val="18"/>
        </w:rPr>
        <w:tab/>
      </w:r>
      <w:r w:rsidRPr="008C7901">
        <w:rPr>
          <w:rFonts w:ascii="Aptos" w:hAnsi="Aptos" w:cstheme="minorHAnsi"/>
          <w:sz w:val="18"/>
          <w:szCs w:val="18"/>
        </w:rPr>
        <w:t>P</w:t>
      </w:r>
      <w:r w:rsidR="00A01136" w:rsidRPr="008C7901">
        <w:rPr>
          <w:rFonts w:ascii="Aptos" w:hAnsi="Aptos" w:cstheme="minorHAnsi"/>
          <w:sz w:val="18"/>
          <w:szCs w:val="18"/>
        </w:rPr>
        <w:t>rovide services to Members, councillors and employees of Councils.</w:t>
      </w:r>
    </w:p>
    <w:p w14:paraId="77D15068" w14:textId="7208C919" w:rsidR="00A01136" w:rsidRPr="008C7901" w:rsidRDefault="00A01136" w:rsidP="00F15AFF">
      <w:pPr>
        <w:pStyle w:val="FootnoteText"/>
        <w:spacing w:line="276" w:lineRule="auto"/>
        <w:rPr>
          <w:rFonts w:ascii="Aptos" w:hAnsi="Aptos" w:cstheme="minorHAnsi"/>
          <w:sz w:val="18"/>
          <w:szCs w:val="18"/>
          <w:lang w:val="en-GB"/>
        </w:rPr>
      </w:pPr>
    </w:p>
  </w:footnote>
  <w:footnote w:id="3">
    <w:p w14:paraId="15AEE06B" w14:textId="69F0EDFF" w:rsidR="00957793" w:rsidRPr="00957793" w:rsidRDefault="00957793">
      <w:pPr>
        <w:pStyle w:val="FootnoteText"/>
        <w:rPr>
          <w:lang w:val="en-US"/>
        </w:rPr>
      </w:pPr>
      <w:r w:rsidRPr="008C7901">
        <w:rPr>
          <w:rStyle w:val="FootnoteReference"/>
          <w:rFonts w:ascii="Aptos" w:hAnsi="Aptos"/>
          <w:sz w:val="18"/>
          <w:szCs w:val="18"/>
        </w:rPr>
        <w:footnoteRef/>
      </w:r>
      <w:r w:rsidRPr="008C7901">
        <w:rPr>
          <w:rFonts w:ascii="Aptos" w:hAnsi="Aptos"/>
          <w:sz w:val="18"/>
          <w:szCs w:val="18"/>
        </w:rPr>
        <w:t xml:space="preserve"> </w:t>
      </w:r>
      <w:r w:rsidR="00FA0274" w:rsidRPr="008C7901">
        <w:rPr>
          <w:rFonts w:ascii="Aptos" w:hAnsi="Aptos" w:cstheme="minorHAnsi"/>
          <w:sz w:val="18"/>
          <w:szCs w:val="18"/>
          <w:lang w:val="en-GB"/>
        </w:rPr>
        <w:t xml:space="preserve">Matters requiring </w:t>
      </w:r>
      <w:r w:rsidR="00527A6C" w:rsidRPr="008C7901">
        <w:rPr>
          <w:rFonts w:ascii="Aptos" w:hAnsi="Aptos" w:cstheme="minorHAnsi"/>
          <w:sz w:val="18"/>
          <w:szCs w:val="18"/>
          <w:lang w:val="en-GB"/>
        </w:rPr>
        <w:t xml:space="preserve">a </w:t>
      </w:r>
      <w:r w:rsidR="00FA0274" w:rsidRPr="008C7901">
        <w:rPr>
          <w:rFonts w:ascii="Aptos" w:hAnsi="Aptos" w:cstheme="minorHAnsi"/>
          <w:sz w:val="18"/>
          <w:szCs w:val="18"/>
          <w:lang w:val="en-GB"/>
        </w:rPr>
        <w:t xml:space="preserve">Tasmanian Government </w:t>
      </w:r>
      <w:r w:rsidR="00527A6C" w:rsidRPr="008C7901">
        <w:rPr>
          <w:rFonts w:ascii="Aptos" w:hAnsi="Aptos" w:cstheme="minorHAnsi"/>
          <w:sz w:val="18"/>
          <w:szCs w:val="18"/>
          <w:lang w:val="en-GB"/>
        </w:rPr>
        <w:t xml:space="preserve">position can only be considered at the General Meeting adjacent to </w:t>
      </w:r>
      <w:r w:rsidR="008C7901">
        <w:rPr>
          <w:rFonts w:ascii="Aptos" w:hAnsi="Aptos" w:cstheme="minorHAnsi"/>
          <w:sz w:val="18"/>
          <w:szCs w:val="18"/>
          <w:lang w:val="en-GB"/>
        </w:rPr>
        <w:t>LGAT’s</w:t>
      </w:r>
      <w:r w:rsidR="00527A6C" w:rsidRPr="008C7901">
        <w:rPr>
          <w:rFonts w:ascii="Aptos" w:hAnsi="Aptos" w:cstheme="minorHAnsi"/>
          <w:sz w:val="18"/>
          <w:szCs w:val="18"/>
          <w:lang w:val="en-GB"/>
        </w:rPr>
        <w:t xml:space="preserve"> Annual Conference.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09AC" w14:textId="77777777" w:rsidR="00B96F04" w:rsidRDefault="00B96F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ABBA" w14:textId="77777777" w:rsidR="00B96F04" w:rsidRDefault="00B96F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A1E7" w14:textId="77777777" w:rsidR="00B96F04" w:rsidRDefault="00B96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3439"/>
    <w:multiLevelType w:val="multilevel"/>
    <w:tmpl w:val="E1A8A9A0"/>
    <w:lvl w:ilvl="0">
      <w:start w:val="1"/>
      <w:numFmt w:val="lowerLetter"/>
      <w:lvlText w:val="(%1)"/>
      <w:lvlJc w:val="left"/>
      <w:pPr>
        <w:ind w:left="1418" w:hanging="709"/>
      </w:pPr>
      <w:rPr>
        <w:rFonts w:asciiTheme="minorHAnsi" w:hAnsiTheme="minorHAnsi" w:hint="default"/>
      </w:rPr>
    </w:lvl>
    <w:lvl w:ilvl="1">
      <w:start w:val="1"/>
      <w:numFmt w:val="lowerRoman"/>
      <w:lvlText w:val="(%2)"/>
      <w:lvlJc w:val="left"/>
      <w:pPr>
        <w:ind w:left="2126" w:hanging="708"/>
      </w:pPr>
      <w:rPr>
        <w:rFonts w:hint="default"/>
      </w:rPr>
    </w:lvl>
    <w:lvl w:ilvl="2">
      <w:start w:val="1"/>
      <w:numFmt w:val="upperLetter"/>
      <w:lvlText w:val="(%3)"/>
      <w:lvlJc w:val="left"/>
      <w:pPr>
        <w:ind w:left="2835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 w16cid:durableId="61139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94"/>
    <w:rsid w:val="0002287A"/>
    <w:rsid w:val="000325BB"/>
    <w:rsid w:val="00064FC0"/>
    <w:rsid w:val="00070332"/>
    <w:rsid w:val="00076D85"/>
    <w:rsid w:val="000965FD"/>
    <w:rsid w:val="0009781F"/>
    <w:rsid w:val="000B49FC"/>
    <w:rsid w:val="000C2E70"/>
    <w:rsid w:val="000D0B44"/>
    <w:rsid w:val="000D5FBF"/>
    <w:rsid w:val="00100D48"/>
    <w:rsid w:val="00110222"/>
    <w:rsid w:val="00124A30"/>
    <w:rsid w:val="00125016"/>
    <w:rsid w:val="001413AD"/>
    <w:rsid w:val="0014196D"/>
    <w:rsid w:val="00177157"/>
    <w:rsid w:val="001775E3"/>
    <w:rsid w:val="0018091C"/>
    <w:rsid w:val="001C78B2"/>
    <w:rsid w:val="001F4378"/>
    <w:rsid w:val="001F77BE"/>
    <w:rsid w:val="0020765C"/>
    <w:rsid w:val="00227E96"/>
    <w:rsid w:val="00230EC8"/>
    <w:rsid w:val="00231276"/>
    <w:rsid w:val="00231844"/>
    <w:rsid w:val="00236A4C"/>
    <w:rsid w:val="00252C8F"/>
    <w:rsid w:val="002626E8"/>
    <w:rsid w:val="00267711"/>
    <w:rsid w:val="0029427A"/>
    <w:rsid w:val="002A32FF"/>
    <w:rsid w:val="002A6B44"/>
    <w:rsid w:val="002E22B2"/>
    <w:rsid w:val="002E70CF"/>
    <w:rsid w:val="002E7F88"/>
    <w:rsid w:val="00316544"/>
    <w:rsid w:val="00322D9D"/>
    <w:rsid w:val="00323F28"/>
    <w:rsid w:val="00325B1F"/>
    <w:rsid w:val="00326EC1"/>
    <w:rsid w:val="00334B95"/>
    <w:rsid w:val="0034074B"/>
    <w:rsid w:val="00354141"/>
    <w:rsid w:val="00381888"/>
    <w:rsid w:val="003A173B"/>
    <w:rsid w:val="003B352C"/>
    <w:rsid w:val="003D7860"/>
    <w:rsid w:val="004016EF"/>
    <w:rsid w:val="00424FAB"/>
    <w:rsid w:val="0045507C"/>
    <w:rsid w:val="00463B92"/>
    <w:rsid w:val="00464525"/>
    <w:rsid w:val="00466D1A"/>
    <w:rsid w:val="004770E7"/>
    <w:rsid w:val="0049048A"/>
    <w:rsid w:val="004A608E"/>
    <w:rsid w:val="004B33B8"/>
    <w:rsid w:val="004C02C4"/>
    <w:rsid w:val="004C19CB"/>
    <w:rsid w:val="004D0C57"/>
    <w:rsid w:val="004D5758"/>
    <w:rsid w:val="004E6C70"/>
    <w:rsid w:val="004F2BE4"/>
    <w:rsid w:val="00501708"/>
    <w:rsid w:val="005036DF"/>
    <w:rsid w:val="005178BD"/>
    <w:rsid w:val="005253F6"/>
    <w:rsid w:val="00527A6C"/>
    <w:rsid w:val="005578ED"/>
    <w:rsid w:val="0057478D"/>
    <w:rsid w:val="005808BE"/>
    <w:rsid w:val="00593908"/>
    <w:rsid w:val="005B06CC"/>
    <w:rsid w:val="005B42B7"/>
    <w:rsid w:val="005B707B"/>
    <w:rsid w:val="005C05BE"/>
    <w:rsid w:val="005C3D5E"/>
    <w:rsid w:val="005C3F3C"/>
    <w:rsid w:val="005D27D6"/>
    <w:rsid w:val="005D518D"/>
    <w:rsid w:val="005E0D9B"/>
    <w:rsid w:val="005E17B8"/>
    <w:rsid w:val="005F1247"/>
    <w:rsid w:val="005F39DE"/>
    <w:rsid w:val="00605BD3"/>
    <w:rsid w:val="00617128"/>
    <w:rsid w:val="00657C78"/>
    <w:rsid w:val="00664DC1"/>
    <w:rsid w:val="00666CF9"/>
    <w:rsid w:val="0067155A"/>
    <w:rsid w:val="006855A1"/>
    <w:rsid w:val="006874C4"/>
    <w:rsid w:val="00691188"/>
    <w:rsid w:val="00694F7D"/>
    <w:rsid w:val="00697064"/>
    <w:rsid w:val="006A14B7"/>
    <w:rsid w:val="006E3EC2"/>
    <w:rsid w:val="00703947"/>
    <w:rsid w:val="00715EEC"/>
    <w:rsid w:val="00720939"/>
    <w:rsid w:val="0075626F"/>
    <w:rsid w:val="00756C94"/>
    <w:rsid w:val="00761CFE"/>
    <w:rsid w:val="00790FEF"/>
    <w:rsid w:val="007921FD"/>
    <w:rsid w:val="00795B7D"/>
    <w:rsid w:val="007C0570"/>
    <w:rsid w:val="007D4082"/>
    <w:rsid w:val="007F2297"/>
    <w:rsid w:val="00801D8F"/>
    <w:rsid w:val="00802E50"/>
    <w:rsid w:val="0081378B"/>
    <w:rsid w:val="0081673F"/>
    <w:rsid w:val="008403DA"/>
    <w:rsid w:val="0084446D"/>
    <w:rsid w:val="0086605F"/>
    <w:rsid w:val="00897BCB"/>
    <w:rsid w:val="008A6BBF"/>
    <w:rsid w:val="008C7901"/>
    <w:rsid w:val="008E24F7"/>
    <w:rsid w:val="008F7693"/>
    <w:rsid w:val="00916591"/>
    <w:rsid w:val="00920475"/>
    <w:rsid w:val="0092783C"/>
    <w:rsid w:val="0093283C"/>
    <w:rsid w:val="00932CFA"/>
    <w:rsid w:val="00937312"/>
    <w:rsid w:val="00937E43"/>
    <w:rsid w:val="009422A6"/>
    <w:rsid w:val="00943909"/>
    <w:rsid w:val="00946BC2"/>
    <w:rsid w:val="00957793"/>
    <w:rsid w:val="00967037"/>
    <w:rsid w:val="009822A4"/>
    <w:rsid w:val="00990D86"/>
    <w:rsid w:val="009B777B"/>
    <w:rsid w:val="009D6939"/>
    <w:rsid w:val="009F2814"/>
    <w:rsid w:val="009F6157"/>
    <w:rsid w:val="00A01136"/>
    <w:rsid w:val="00A31B6B"/>
    <w:rsid w:val="00A34015"/>
    <w:rsid w:val="00A47284"/>
    <w:rsid w:val="00A63ED9"/>
    <w:rsid w:val="00A64EA9"/>
    <w:rsid w:val="00A74477"/>
    <w:rsid w:val="00AC1F9F"/>
    <w:rsid w:val="00AD31FF"/>
    <w:rsid w:val="00AD565F"/>
    <w:rsid w:val="00AE0BF0"/>
    <w:rsid w:val="00AE2F18"/>
    <w:rsid w:val="00AF50FD"/>
    <w:rsid w:val="00AF690A"/>
    <w:rsid w:val="00B03F38"/>
    <w:rsid w:val="00B67745"/>
    <w:rsid w:val="00B7513F"/>
    <w:rsid w:val="00B75A63"/>
    <w:rsid w:val="00B868D7"/>
    <w:rsid w:val="00B96F04"/>
    <w:rsid w:val="00BA00E9"/>
    <w:rsid w:val="00BB0D10"/>
    <w:rsid w:val="00BB4BD5"/>
    <w:rsid w:val="00BB5540"/>
    <w:rsid w:val="00BC7F84"/>
    <w:rsid w:val="00BE5C32"/>
    <w:rsid w:val="00C16D4E"/>
    <w:rsid w:val="00C2425E"/>
    <w:rsid w:val="00C3363A"/>
    <w:rsid w:val="00C8307F"/>
    <w:rsid w:val="00C83581"/>
    <w:rsid w:val="00CA4E45"/>
    <w:rsid w:val="00CB6DC9"/>
    <w:rsid w:val="00D07E12"/>
    <w:rsid w:val="00D14741"/>
    <w:rsid w:val="00D21901"/>
    <w:rsid w:val="00D2673D"/>
    <w:rsid w:val="00D44BC3"/>
    <w:rsid w:val="00D6157B"/>
    <w:rsid w:val="00D633B9"/>
    <w:rsid w:val="00D803BF"/>
    <w:rsid w:val="00D85CBD"/>
    <w:rsid w:val="00D86A93"/>
    <w:rsid w:val="00D95264"/>
    <w:rsid w:val="00DB1750"/>
    <w:rsid w:val="00DC2064"/>
    <w:rsid w:val="00DC7EFB"/>
    <w:rsid w:val="00DD1693"/>
    <w:rsid w:val="00DD3278"/>
    <w:rsid w:val="00DD6E72"/>
    <w:rsid w:val="00E125DB"/>
    <w:rsid w:val="00E2300A"/>
    <w:rsid w:val="00E3243C"/>
    <w:rsid w:val="00E45E1D"/>
    <w:rsid w:val="00E56797"/>
    <w:rsid w:val="00E57D4F"/>
    <w:rsid w:val="00E622D7"/>
    <w:rsid w:val="00E80488"/>
    <w:rsid w:val="00E86EC0"/>
    <w:rsid w:val="00E87F26"/>
    <w:rsid w:val="00E907CC"/>
    <w:rsid w:val="00EB524F"/>
    <w:rsid w:val="00EC589F"/>
    <w:rsid w:val="00ED3E01"/>
    <w:rsid w:val="00ED5AE6"/>
    <w:rsid w:val="00EE19A7"/>
    <w:rsid w:val="00EF4F1B"/>
    <w:rsid w:val="00EF6535"/>
    <w:rsid w:val="00F0441E"/>
    <w:rsid w:val="00F15AFF"/>
    <w:rsid w:val="00F1627D"/>
    <w:rsid w:val="00F21C77"/>
    <w:rsid w:val="00F34749"/>
    <w:rsid w:val="00F42864"/>
    <w:rsid w:val="00F46995"/>
    <w:rsid w:val="00F559B0"/>
    <w:rsid w:val="00F5706E"/>
    <w:rsid w:val="00F8569D"/>
    <w:rsid w:val="00FA0274"/>
    <w:rsid w:val="00FA25D1"/>
    <w:rsid w:val="00FA28A9"/>
    <w:rsid w:val="00FA39D6"/>
    <w:rsid w:val="00FC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0B77C9"/>
  <w15:chartTrackingRefBased/>
  <w15:docId w15:val="{09D02748-8539-42ED-A9DA-947F9083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 Antiqua" w:hAnsi="Book Antiqua"/>
      <w:b/>
      <w:i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Book Antiqua" w:hAnsi="Book Antiqua"/>
      <w:b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Book Antiqua" w:hAnsi="Book Antiqua"/>
      <w:b/>
      <w:i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rFonts w:ascii="Book Antiqua" w:hAnsi="Book Antiqua"/>
      <w:b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D86A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A93"/>
    <w:rPr>
      <w:color w:val="808080"/>
      <w:shd w:val="clear" w:color="auto" w:fill="E6E6E6"/>
    </w:rPr>
  </w:style>
  <w:style w:type="paragraph" w:customStyle="1" w:styleId="POINTS">
    <w:name w:val="* POINTS"/>
    <w:basedOn w:val="Normal"/>
    <w:rsid w:val="00666CF9"/>
    <w:pPr>
      <w:ind w:left="840" w:hanging="840"/>
      <w:jc w:val="both"/>
    </w:pPr>
    <w:rPr>
      <w:rFonts w:ascii="CG Times" w:hAnsi="CG Times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1136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13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01136"/>
    <w:rPr>
      <w:vertAlign w:val="superscript"/>
    </w:rPr>
  </w:style>
  <w:style w:type="paragraph" w:styleId="Revision">
    <w:name w:val="Revision"/>
    <w:hidden/>
    <w:uiPriority w:val="99"/>
    <w:semiHidden/>
    <w:rsid w:val="005B42B7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95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526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526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264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0978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8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28A9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A28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28A9"/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403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lgat.tas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lgat.tas.gov.au/media-and-publications/strategies-and-plan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ormalOct9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B31017ECDDC4DB21876B169B6BF38" ma:contentTypeVersion="20" ma:contentTypeDescription="Create a new document." ma:contentTypeScope="" ma:versionID="211c493305128a0287364faa1378d721">
  <xsd:schema xmlns:xsd="http://www.w3.org/2001/XMLSchema" xmlns:xs="http://www.w3.org/2001/XMLSchema" xmlns:p="http://schemas.microsoft.com/office/2006/metadata/properties" xmlns:ns2="07a81963-4ced-4a67-9909-93b0d2d53012" xmlns:ns3="3dfa2c1b-fde4-42b1-a952-26e4a21a5579" targetNamespace="http://schemas.microsoft.com/office/2006/metadata/properties" ma:root="true" ma:fieldsID="f5dfb6ede0144730d357080506665d2a" ns2:_="" ns3:_="">
    <xsd:import namespace="07a81963-4ced-4a67-9909-93b0d2d53012"/>
    <xsd:import namespace="3dfa2c1b-fde4-42b1-a952-26e4a21a55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" minOccurs="0"/>
                <xsd:element ref="ns2:MediaServiceBillingMetadata" minOccurs="0"/>
                <xsd:element ref="ns2:DocumentType" minOccurs="0"/>
                <xsd:element ref="ns2:DocumentType0" minOccurs="0"/>
                <xsd:element ref="ns2:Organis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81963-4ced-4a67-9909-93b0d2d5301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eac9780-51fc-4aa4-b7cf-78a4d5612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 " ma:format="DateOnly" ma:internalName="Dat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Type" ma:index="25" nillable="true" ma:displayName="Function" ma:format="Dropdown" ma:internalName="DocumentType">
      <xsd:simpleType>
        <xsd:restriction base="dms:Choice">
          <xsd:enumeration value="GMC"/>
          <xsd:enumeration value="Choice 3"/>
        </xsd:restriction>
      </xsd:simpleType>
    </xsd:element>
    <xsd:element name="DocumentType0" ma:index="26" nillable="true" ma:displayName="Document Type" ma:format="Dropdown" ma:internalName="DocumentType0">
      <xsd:simpleType>
        <xsd:restriction base="dms:Choice">
          <xsd:enumeration value="Attachment"/>
          <xsd:enumeration value="Notes"/>
          <xsd:enumeration value="Policy"/>
          <xsd:enumeration value="Report"/>
          <xsd:enumeration value="Correspondence"/>
          <xsd:enumeration value="Minutes"/>
          <xsd:enumeration value="Agenda"/>
          <xsd:enumeration value="Workshop"/>
          <xsd:enumeration value="Email"/>
          <xsd:enumeration value="Choice 10"/>
        </xsd:restriction>
      </xsd:simpleType>
    </xsd:element>
    <xsd:element name="Organisation" ma:index="27" nillable="true" ma:displayName="Topic" ma:format="Dropdown" ma:internalName="Organisation">
      <xsd:simpleType>
        <xsd:restriction base="dms:Choice">
          <xsd:enumeration value="Actions to GM Resolutions"/>
          <xsd:enumeration value="ALGA"/>
          <xsd:enumeration value="Annual Plan"/>
          <xsd:enumeration value="Climate Change"/>
          <xsd:enumeration value="Emergency Management"/>
          <xsd:enumeration value="Events"/>
          <xsd:enumeration value="Federal Election"/>
          <xsd:enumeration value="Finance"/>
          <xsd:enumeration value="GMC Communique"/>
          <xsd:enumeration value="Health &amp; Wellbeing"/>
          <xsd:enumeration value="Local Gov Reform"/>
          <xsd:enumeration value="LGAT Assist"/>
          <xsd:enumeration value="LGAT Events"/>
          <xsd:enumeration value="LGAT Staffing"/>
          <xsd:enumeration value="Learning &amp; Development"/>
          <xsd:enumeration value="Lift the Tone"/>
          <xsd:enumeration value="LGAT Staff Resourcing"/>
          <xsd:enumeration value="Media"/>
          <xsd:enumeration value="Member Engagement"/>
          <xsd:enumeration value="Policy"/>
          <xsd:enumeration value="Planning"/>
          <xsd:enumeration value="Pres &amp; CEO Report"/>
          <xsd:enumeration value="Procurement"/>
          <xsd:enumeration value="RLUs"/>
          <xsd:enumeration value="Safeguarding Children"/>
          <xsd:enumeration value="Sector Suppo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a2c1b-fde4-42b1-a952-26e4a21a55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e695d14-b6c9-405e-a87e-e17d6cdc1c91}" ma:internalName="TaxCatchAll" ma:showField="CatchAllData" ma:web="3dfa2c1b-fde4-42b1-a952-26e4a21a5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dfa2c1b-fde4-42b1-a952-26e4a21a5579">
      <UserInfo>
        <DisplayName>Christine Agostinelli</DisplayName>
        <AccountId>7</AccountId>
        <AccountType/>
      </UserInfo>
      <UserInfo>
        <DisplayName>Ben Morris</DisplayName>
        <AccountId>484</AccountId>
        <AccountType/>
      </UserInfo>
      <UserInfo>
        <DisplayName>Dion Lester</DisplayName>
        <AccountId>12</AccountId>
        <AccountType/>
      </UserInfo>
      <UserInfo>
        <DisplayName>Sarah Joyes</DisplayName>
        <AccountId>19</AccountId>
        <AccountType/>
      </UserInfo>
      <UserInfo>
        <DisplayName>Michelle Freeman</DisplayName>
        <AccountId>24</AccountId>
        <AccountType/>
      </UserInfo>
    </SharedWithUsers>
    <TaxCatchAll xmlns="3dfa2c1b-fde4-42b1-a952-26e4a21a5579" xsi:nil="true"/>
    <lcf76f155ced4ddcb4097134ff3c332f xmlns="07a81963-4ced-4a67-9909-93b0d2d53012">
      <Terms xmlns="http://schemas.microsoft.com/office/infopath/2007/PartnerControls"/>
    </lcf76f155ced4ddcb4097134ff3c332f>
    <Date xmlns="07a81963-4ced-4a67-9909-93b0d2d53012" xsi:nil="true"/>
    <DocumentType0 xmlns="07a81963-4ced-4a67-9909-93b0d2d53012" xsi:nil="true"/>
    <DocumentType xmlns="07a81963-4ced-4a67-9909-93b0d2d53012" xsi:nil="true"/>
    <Organisation xmlns="07a81963-4ced-4a67-9909-93b0d2d530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09A64-6E4C-4B1E-AECD-3A73D6B34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81963-4ced-4a67-9909-93b0d2d53012"/>
    <ds:schemaRef ds:uri="3dfa2c1b-fde4-42b1-a952-26e4a21a5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A2B24A-B735-403B-A048-F8FC31EBF834}">
  <ds:schemaRefs>
    <ds:schemaRef ds:uri="http://schemas.microsoft.com/office/2006/metadata/properties"/>
    <ds:schemaRef ds:uri="http://schemas.microsoft.com/office/infopath/2007/PartnerControls"/>
    <ds:schemaRef ds:uri="3dfa2c1b-fde4-42b1-a952-26e4a21a5579"/>
    <ds:schemaRef ds:uri="07a81963-4ced-4a67-9909-93b0d2d53012"/>
  </ds:schemaRefs>
</ds:datastoreItem>
</file>

<file path=customXml/itemProps3.xml><?xml version="1.0" encoding="utf-8"?>
<ds:datastoreItem xmlns:ds="http://schemas.openxmlformats.org/officeDocument/2006/customXml" ds:itemID="{88659F4A-18A6-431F-BB7A-3C59FFEE4B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8EFE1-6708-4BA2-BF4A-11F2F746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NormalOct99</Template>
  <TotalTime>0</TotalTime>
  <Pages>2</Pages>
  <Words>262</Words>
  <Characters>1381</Characters>
  <Application>Microsoft Office Word</Application>
  <DocSecurity>0</DocSecurity>
  <Lines>60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LGAT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Siepen</dc:creator>
  <cp:keywords/>
  <cp:lastModifiedBy>Belinda Blackburn</cp:lastModifiedBy>
  <cp:revision>2</cp:revision>
  <cp:lastPrinted>2022-01-25T18:59:00Z</cp:lastPrinted>
  <dcterms:created xsi:type="dcterms:W3CDTF">2026-03-03T04:06:00Z</dcterms:created>
  <dcterms:modified xsi:type="dcterms:W3CDTF">2026-03-03T04:06:00Z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0x010100288B31017ECDDC4DB21876B169B6BF38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GrammarlyDocumentId">
    <vt:lpwstr>9dcc6044-256d-4ea1-a451-b9cd0038bcaa</vt:lpwstr>
  </property>
</Properties>
</file>